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3A1C3" w14:textId="2DD0485C" w:rsidR="00634808" w:rsidRDefault="00634808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469D3642" w14:textId="7C6C5611" w:rsidR="00634808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52"/>
          <w:szCs w:val="52"/>
          <w:lang w:val="sr-Cyrl-RS"/>
        </w:rPr>
      </w:pPr>
      <w:r w:rsidRPr="0083675C">
        <w:rPr>
          <w:rFonts w:ascii="Times New Roman" w:hAnsi="Times New Roman"/>
          <w:b/>
          <w:noProof/>
          <w:sz w:val="52"/>
          <w:szCs w:val="52"/>
          <w:lang w:val="sr-Cyrl-RS"/>
        </w:rPr>
        <w:t>О  Б А В Е Ш Т Е Њ Е</w:t>
      </w:r>
    </w:p>
    <w:p w14:paraId="632ED7A3" w14:textId="17138606" w:rsid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48"/>
          <w:szCs w:val="48"/>
          <w:lang w:val="sr-Cyrl-RS"/>
        </w:rPr>
      </w:pPr>
    </w:p>
    <w:p w14:paraId="630946AE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48"/>
          <w:szCs w:val="48"/>
          <w:lang w:val="sr-Cyrl-RS"/>
        </w:rPr>
      </w:pPr>
    </w:p>
    <w:p w14:paraId="3363CBCA" w14:textId="168DCD4A" w:rsidR="00634808" w:rsidRPr="0083675C" w:rsidRDefault="00634808" w:rsidP="00F35FAC">
      <w:pPr>
        <w:pStyle w:val="Header"/>
        <w:rPr>
          <w:rFonts w:ascii="Times New Roman" w:hAnsi="Times New Roman"/>
          <w:noProof/>
          <w:lang w:val="sr-Cyrl-RS"/>
        </w:rPr>
      </w:pPr>
    </w:p>
    <w:p w14:paraId="57A7AC09" w14:textId="77777777" w:rsid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У среду, 12. децембра 2018. год. у 13 часова у Плавој сали Факултета техничких наука у Чачку</w:t>
      </w: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</w:p>
    <w:p w14:paraId="4ADFB9F9" w14:textId="497CE69B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биће одржано предавање на тему:</w:t>
      </w:r>
    </w:p>
    <w:p w14:paraId="16C97734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7CAC427B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7B6C89C" w14:textId="2BC38FD0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48"/>
          <w:szCs w:val="48"/>
        </w:rPr>
      </w:pP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Пројектовање помоћу рачунара у електроенергетици</w:t>
      </w:r>
      <w:r w:rsidRPr="0083675C">
        <w:rPr>
          <w:rFonts w:ascii="Times New Roman" w:hAnsi="Times New Roman"/>
          <w:b/>
          <w:noProof/>
          <w:sz w:val="48"/>
          <w:szCs w:val="48"/>
        </w:rPr>
        <w:t xml:space="preserve"> </w:t>
      </w: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>– савремени трен</w:t>
      </w:r>
      <w:r w:rsidR="00F5557B">
        <w:rPr>
          <w:rFonts w:ascii="Times New Roman" w:hAnsi="Times New Roman"/>
          <w:b/>
          <w:noProof/>
          <w:sz w:val="48"/>
          <w:szCs w:val="48"/>
          <w:lang w:val="sr-Cyrl-RS"/>
        </w:rPr>
        <w:t>д</w:t>
      </w: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>ови и правци развоја пројектовања с</w:t>
      </w:r>
      <w:r w:rsidR="00F5557B">
        <w:rPr>
          <w:rFonts w:ascii="Times New Roman" w:hAnsi="Times New Roman"/>
          <w:b/>
          <w:noProof/>
          <w:sz w:val="48"/>
          <w:szCs w:val="48"/>
          <w:lang w:val="sr-Cyrl-RS"/>
        </w:rPr>
        <w:t>а</w:t>
      </w:r>
      <w:bookmarkStart w:id="0" w:name="_GoBack"/>
      <w:bookmarkEnd w:id="0"/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посебним освртом на </w:t>
      </w:r>
      <w:r w:rsidRPr="0083675C">
        <w:rPr>
          <w:rFonts w:ascii="Times New Roman" w:hAnsi="Times New Roman"/>
          <w:b/>
          <w:noProof/>
          <w:sz w:val="48"/>
          <w:szCs w:val="48"/>
        </w:rPr>
        <w:t>EPLAN</w:t>
      </w:r>
    </w:p>
    <w:p w14:paraId="69048CB6" w14:textId="6E9720D2" w:rsidR="0083675C" w:rsidRPr="0083675C" w:rsidRDefault="0083675C" w:rsidP="0083675C">
      <w:pPr>
        <w:pStyle w:val="Header"/>
        <w:jc w:val="left"/>
        <w:rPr>
          <w:rFonts w:ascii="Times New Roman" w:hAnsi="Times New Roman"/>
          <w:noProof/>
          <w:sz w:val="48"/>
          <w:szCs w:val="48"/>
        </w:rPr>
      </w:pPr>
    </w:p>
    <w:p w14:paraId="26A8FA88" w14:textId="77777777" w:rsid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Предавач: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представник Компаније </w:t>
      </w:r>
      <w:r w:rsidRPr="0083675C">
        <w:rPr>
          <w:rFonts w:ascii="Times New Roman" w:hAnsi="Times New Roman"/>
          <w:b/>
          <w:noProof/>
          <w:sz w:val="36"/>
          <w:szCs w:val="36"/>
        </w:rPr>
        <w:t>EXOR ETI d.o.o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 </w:t>
      </w:r>
    </w:p>
    <w:p w14:paraId="4FD31F15" w14:textId="06A2CECE" w:rsidR="0083675C" w:rsidRP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 xml:space="preserve">                                       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>Невен Катанић, дипл. инж. ел.</w:t>
      </w:r>
    </w:p>
    <w:p w14:paraId="34D8433F" w14:textId="2EE464F1" w:rsidR="0083675C" w:rsidRDefault="0083675C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0B013C8F" w14:textId="77777777" w:rsidR="0083675C" w:rsidRPr="0083675C" w:rsidRDefault="0083675C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7E3A987F" w14:textId="2C1CDF13" w:rsidR="0083675C" w:rsidRP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Циљ предавања: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унапређење компетенција наставника, сарадника и студената основних и мастер академских студија у области Електроенергетике као и размена искустава између привреде и високошколских установа.</w:t>
      </w:r>
    </w:p>
    <w:p w14:paraId="28F936AD" w14:textId="77777777" w:rsidR="0083675C" w:rsidRPr="0083675C" w:rsidRDefault="0083675C" w:rsidP="0083675C">
      <w:pPr>
        <w:pStyle w:val="Header"/>
        <w:rPr>
          <w:rFonts w:ascii="Times New Roman" w:hAnsi="Times New Roman"/>
          <w:noProof/>
          <w:sz w:val="28"/>
          <w:szCs w:val="28"/>
          <w:lang w:val="sr-Cyrl-RS"/>
        </w:rPr>
      </w:pPr>
    </w:p>
    <w:p w14:paraId="6248335B" w14:textId="41151859" w:rsidR="0083675C" w:rsidRPr="0083675C" w:rsidRDefault="0083675C" w:rsidP="0083675C">
      <w:pPr>
        <w:pStyle w:val="Header"/>
        <w:rPr>
          <w:rFonts w:ascii="Times New Roman" w:hAnsi="Times New Roman"/>
          <w:b/>
          <w:noProof/>
          <w:sz w:val="28"/>
          <w:szCs w:val="28"/>
          <w:lang w:val="sr-Cyrl-RS"/>
        </w:rPr>
      </w:pPr>
    </w:p>
    <w:p w14:paraId="36D2F80C" w14:textId="531DEAC2" w:rsidR="0083675C" w:rsidRPr="0083675C" w:rsidRDefault="0083675C" w:rsidP="0083675C">
      <w:pPr>
        <w:pStyle w:val="Header"/>
        <w:jc w:val="left"/>
        <w:rPr>
          <w:rFonts w:ascii="Times New Roman" w:hAnsi="Times New Roman"/>
          <w:noProof/>
          <w:lang w:val="sr-Cyrl-RS"/>
        </w:rPr>
      </w:pPr>
    </w:p>
    <w:p w14:paraId="7043FF1E" w14:textId="3B259019" w:rsidR="0083675C" w:rsidRPr="0083675C" w:rsidRDefault="0083675C" w:rsidP="0083675C">
      <w:pPr>
        <w:pStyle w:val="Header"/>
        <w:rPr>
          <w:rFonts w:ascii="Times New Roman" w:hAnsi="Times New Roman"/>
          <w:noProof/>
          <w:lang w:val="sr-Cyrl-RS"/>
        </w:rPr>
      </w:pPr>
    </w:p>
    <w:sectPr w:rsidR="0083675C" w:rsidRPr="0083675C" w:rsidSect="00E768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418" w:right="1557" w:bottom="1418" w:left="1418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10C2B" w14:textId="77777777" w:rsidR="001A3EF2" w:rsidRDefault="001A3EF2">
      <w:r>
        <w:separator/>
      </w:r>
    </w:p>
  </w:endnote>
  <w:endnote w:type="continuationSeparator" w:id="0">
    <w:p w14:paraId="09F939F8" w14:textId="77777777" w:rsidR="001A3EF2" w:rsidRDefault="001A3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C Friz Quadrat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Roman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E5843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6DCD249" w14:textId="77777777" w:rsidR="006E7DE4" w:rsidRPr="00332C2D" w:rsidRDefault="006E7DE4" w:rsidP="003B6121">
    <w:pPr>
      <w:pStyle w:val="Footer"/>
      <w:framePr w:wrap="around" w:vAnchor="text" w:hAnchor="margin" w:xAlign="outside" w:y="1"/>
      <w:ind w:right="360"/>
      <w:rPr>
        <w:rStyle w:val="PageNumber"/>
        <w:rFonts w:ascii="Times New Roman" w:hAnsi="Times New Roman"/>
        <w:lang w:val="sr-Cyrl-CS"/>
      </w:rPr>
    </w:pPr>
  </w:p>
  <w:p w14:paraId="107C3375" w14:textId="77777777" w:rsidR="00A24C55" w:rsidRDefault="003D19F0" w:rsidP="00A24C55">
    <w:pPr>
      <w:pStyle w:val="Footer"/>
      <w:rPr>
        <w:sz w:val="20"/>
      </w:rPr>
    </w:pPr>
    <w:r>
      <w:rPr>
        <w:noProof/>
        <w:sz w:val="20"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2C6A4" wp14:editId="497B4F9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37250" cy="0"/>
              <wp:effectExtent l="9525" t="8890" r="6350" b="10160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E0D69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8E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leWhNb1wBEZXa2lAcPalX86zpd4eUrlqi9jxSfDsbyMtCRvIuJWycgQt2/RfNIIYcvI59&#10;OjW2C5DQAXSKcpxvcvCTRxQOp4uHx8k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"/>
          </w:pict>
        </mc:Fallback>
      </mc:AlternateContent>
    </w:r>
    <w:proofErr w:type="spellStart"/>
    <w:r w:rsidR="00A24C55">
      <w:rPr>
        <w:sz w:val="20"/>
      </w:rPr>
      <w:t>Telefoni</w:t>
    </w:r>
    <w:proofErr w:type="spellEnd"/>
    <w:r w:rsidR="00A24C55">
      <w:rPr>
        <w:sz w:val="20"/>
      </w:rPr>
      <w:t xml:space="preserve">: </w:t>
    </w:r>
    <w:proofErr w:type="spellStart"/>
    <w:r w:rsidR="00A24C55">
      <w:rPr>
        <w:sz w:val="20"/>
      </w:rPr>
      <w:t>dekan</w:t>
    </w:r>
    <w:proofErr w:type="spellEnd"/>
    <w:r w:rsidR="00A24C55">
      <w:rPr>
        <w:sz w:val="20"/>
      </w:rPr>
      <w:t xml:space="preserve">: 032/302-747, </w:t>
    </w:r>
    <w:proofErr w:type="spellStart"/>
    <w:r w:rsidR="00A24C55">
      <w:rPr>
        <w:sz w:val="20"/>
      </w:rPr>
      <w:t>sekretarska</w:t>
    </w:r>
    <w:proofErr w:type="spellEnd"/>
    <w:r w:rsidR="00A24C55">
      <w:rPr>
        <w:sz w:val="20"/>
      </w:rPr>
      <w:t xml:space="preserve"> </w:t>
    </w:r>
    <w:proofErr w:type="spellStart"/>
    <w:r w:rsidR="00A24C55">
      <w:rPr>
        <w:sz w:val="20"/>
      </w:rPr>
      <w:t>garnitura</w:t>
    </w:r>
    <w:proofErr w:type="spellEnd"/>
    <w:r w:rsidR="00A24C55">
      <w:rPr>
        <w:sz w:val="20"/>
      </w:rPr>
      <w:t>: 032/ 302-757, 226-503</w:t>
    </w:r>
  </w:p>
  <w:p w14:paraId="07CEC994" w14:textId="77777777" w:rsidR="00A24C55" w:rsidRDefault="00A24C55" w:rsidP="00A24C55">
    <w:pPr>
      <w:pStyle w:val="Footer"/>
      <w:rPr>
        <w:sz w:val="20"/>
      </w:rPr>
    </w:pPr>
    <w:proofErr w:type="spellStart"/>
    <w:r>
      <w:rPr>
        <w:sz w:val="20"/>
      </w:rPr>
      <w:t>centrala</w:t>
    </w:r>
    <w:proofErr w:type="spellEnd"/>
    <w:r>
      <w:rPr>
        <w:sz w:val="20"/>
      </w:rPr>
      <w:t xml:space="preserve">: 032/302-700; </w:t>
    </w:r>
    <w:proofErr w:type="spellStart"/>
    <w:r>
      <w:rPr>
        <w:sz w:val="20"/>
      </w:rPr>
      <w:t>telefaks</w:t>
    </w:r>
    <w:proofErr w:type="spellEnd"/>
    <w:r>
      <w:rPr>
        <w:sz w:val="20"/>
      </w:rPr>
      <w:t>: 032/342-101</w:t>
    </w:r>
  </w:p>
  <w:p w14:paraId="2317DD7A" w14:textId="77777777" w:rsidR="00A24C55" w:rsidRDefault="00A24C55" w:rsidP="00A24C55">
    <w:pPr>
      <w:pStyle w:val="Footer"/>
      <w:tabs>
        <w:tab w:val="clear" w:pos="4320"/>
        <w:tab w:val="clear" w:pos="8640"/>
        <w:tab w:val="left" w:pos="2895"/>
      </w:tabs>
      <w:rPr>
        <w:sz w:val="20"/>
      </w:rPr>
    </w:pPr>
    <w:r>
      <w:rPr>
        <w:sz w:val="20"/>
      </w:rPr>
      <w:t xml:space="preserve">E-mail: </w:t>
    </w:r>
    <w:proofErr w:type="spellStart"/>
    <w:r>
      <w:rPr>
        <w:sz w:val="20"/>
      </w:rPr>
      <w:t>tfcacak</w:t>
    </w:r>
    <w:proofErr w:type="spellEnd"/>
    <w:r w:rsidR="00271B12">
      <w:rPr>
        <w:rFonts w:ascii="Times New Roman" w:hAnsi="Times New Roman"/>
        <w:sz w:val="20"/>
        <w:lang w:val="sr-Latn-CS"/>
      </w:rPr>
      <w:t>@</w:t>
    </w:r>
    <w:r>
      <w:rPr>
        <w:rFonts w:ascii="Times New Roman" w:hAnsi="Times New Roman"/>
        <w:sz w:val="20"/>
      </w:rPr>
      <w:t>tfc</w:t>
    </w:r>
    <w:r w:rsidR="00E03885">
      <w:rPr>
        <w:sz w:val="20"/>
      </w:rPr>
      <w:t>.kg.ac.</w:t>
    </w:r>
    <w:r w:rsidR="00E03885">
      <w:rPr>
        <w:rFonts w:ascii="Times New Roman" w:hAnsi="Times New Roman"/>
        <w:sz w:val="20"/>
        <w:lang w:val="sr-Cyrl-CS"/>
      </w:rPr>
      <w:t>yu</w:t>
    </w:r>
    <w:r>
      <w:rPr>
        <w:sz w:val="20"/>
      </w:rPr>
      <w:tab/>
    </w:r>
  </w:p>
  <w:p w14:paraId="65985953" w14:textId="77777777" w:rsidR="006E7DE4" w:rsidRPr="00A24C55" w:rsidRDefault="00271B12" w:rsidP="006A20D9">
    <w:pPr>
      <w:pStyle w:val="Footer"/>
      <w:rPr>
        <w:sz w:val="20"/>
      </w:rPr>
    </w:pPr>
    <w:proofErr w:type="spellStart"/>
    <w:r>
      <w:rPr>
        <w:sz w:val="20"/>
      </w:rPr>
      <w:t>ž</w:t>
    </w:r>
    <w:r w:rsidR="00A24C55">
      <w:rPr>
        <w:sz w:val="20"/>
      </w:rPr>
      <w:t>iro</w:t>
    </w:r>
    <w:proofErr w:type="spellEnd"/>
    <w:r w:rsidR="00A24C55">
      <w:rPr>
        <w:sz w:val="20"/>
      </w:rPr>
      <w:t xml:space="preserve"> ra</w:t>
    </w:r>
    <w:r>
      <w:rPr>
        <w:rFonts w:ascii="Times New Roman" w:hAnsi="Times New Roman"/>
        <w:sz w:val="20"/>
        <w:lang w:val="sr-Latn-CS"/>
      </w:rPr>
      <w:t>č</w:t>
    </w:r>
    <w:r w:rsidR="00A24C55">
      <w:rPr>
        <w:sz w:val="20"/>
      </w:rPr>
      <w:t xml:space="preserve">un </w:t>
    </w:r>
    <w:proofErr w:type="spellStart"/>
    <w:r w:rsidR="00A24C55">
      <w:rPr>
        <w:sz w:val="20"/>
      </w:rPr>
      <w:t>kod</w:t>
    </w:r>
    <w:proofErr w:type="spellEnd"/>
    <w:r w:rsidR="00A24C55">
      <w:rPr>
        <w:sz w:val="20"/>
      </w:rPr>
      <w:t xml:space="preserve"> UJP: 840-875666-84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E8316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</w:p>
  <w:p w14:paraId="13B7CB25" w14:textId="77777777" w:rsidR="00B65382" w:rsidRPr="0076436D" w:rsidRDefault="00B65382" w:rsidP="00B65382">
    <w:pPr>
      <w:pStyle w:val="Footer"/>
      <w:pBdr>
        <w:top w:val="single" w:sz="4" w:space="1" w:color="auto"/>
      </w:pBdr>
      <w:spacing w:line="280" w:lineRule="exact"/>
      <w:jc w:val="center"/>
      <w:rPr>
        <w:rFonts w:ascii="Cambria" w:hAnsi="Cambria"/>
        <w:sz w:val="20"/>
        <w:szCs w:val="20"/>
        <w:lang w:val="sr-Cyrl-RS"/>
      </w:rPr>
    </w:pPr>
    <w:proofErr w:type="spellStart"/>
    <w:r w:rsidRPr="0076436D">
      <w:rPr>
        <w:rFonts w:ascii="Cambria" w:hAnsi="Cambria"/>
        <w:sz w:val="20"/>
        <w:szCs w:val="20"/>
      </w:rPr>
      <w:t>Телефони</w:t>
    </w:r>
    <w:proofErr w:type="spellEnd"/>
    <w:r w:rsidRPr="0076436D">
      <w:rPr>
        <w:rFonts w:ascii="Cambria" w:hAnsi="Cambria"/>
        <w:sz w:val="20"/>
        <w:szCs w:val="20"/>
      </w:rPr>
      <w:t xml:space="preserve">: </w:t>
    </w:r>
    <w:r w:rsidRPr="0076436D">
      <w:rPr>
        <w:rFonts w:ascii="Cambria" w:hAnsi="Cambria"/>
        <w:sz w:val="20"/>
        <w:szCs w:val="20"/>
        <w:lang w:val="sr-Cyrl-RS"/>
      </w:rPr>
      <w:t>Д</w:t>
    </w:r>
    <w:proofErr w:type="spellStart"/>
    <w:r w:rsidRPr="0076436D">
      <w:rPr>
        <w:rFonts w:ascii="Cambria" w:hAnsi="Cambria"/>
        <w:sz w:val="20"/>
        <w:szCs w:val="20"/>
      </w:rPr>
      <w:t>екан</w:t>
    </w:r>
    <w:proofErr w:type="spellEnd"/>
    <w:r w:rsidRPr="0076436D">
      <w:rPr>
        <w:rFonts w:ascii="Cambria" w:hAnsi="Cambria"/>
        <w:sz w:val="20"/>
        <w:szCs w:val="20"/>
        <w:lang w:val="sr-Cyrl-RS"/>
      </w:rPr>
      <w:t>ат</w:t>
    </w:r>
    <w:r w:rsidRPr="0076436D">
      <w:rPr>
        <w:rFonts w:ascii="Cambria" w:hAnsi="Cambria"/>
        <w:sz w:val="20"/>
        <w:szCs w:val="20"/>
      </w:rPr>
      <w:t xml:space="preserve"> 032/226-503, 225-472, 226-695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proofErr w:type="gramStart"/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Ц</w:t>
    </w:r>
    <w:proofErr w:type="spellStart"/>
    <w:r w:rsidRPr="0076436D">
      <w:rPr>
        <w:rFonts w:ascii="Cambria" w:hAnsi="Cambria"/>
        <w:sz w:val="20"/>
        <w:szCs w:val="20"/>
      </w:rPr>
      <w:t>ентрала</w:t>
    </w:r>
    <w:proofErr w:type="spellEnd"/>
    <w:proofErr w:type="gramEnd"/>
    <w:r w:rsidRPr="0076436D">
      <w:rPr>
        <w:rFonts w:ascii="Cambria" w:hAnsi="Cambria"/>
        <w:sz w:val="20"/>
        <w:szCs w:val="20"/>
      </w:rPr>
      <w:t xml:space="preserve"> 032/302-757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Факс </w:t>
    </w:r>
    <w:r w:rsidRPr="0076436D">
      <w:rPr>
        <w:rFonts w:ascii="Cambria" w:hAnsi="Cambria"/>
        <w:sz w:val="20"/>
        <w:szCs w:val="20"/>
      </w:rPr>
      <w:t>032/342-101</w:t>
    </w:r>
  </w:p>
  <w:p w14:paraId="0CF9105A" w14:textId="77777777" w:rsidR="00B65382" w:rsidRPr="0076436D" w:rsidRDefault="00B65382" w:rsidP="00B65382">
    <w:pPr>
      <w:pStyle w:val="Footer"/>
      <w:spacing w:line="280" w:lineRule="exact"/>
      <w:jc w:val="center"/>
      <w:rPr>
        <w:rFonts w:ascii="Cambria" w:hAnsi="Cambria"/>
        <w:sz w:val="20"/>
        <w:szCs w:val="20"/>
      </w:rPr>
    </w:pPr>
    <w:r w:rsidRPr="0076436D">
      <w:rPr>
        <w:rFonts w:ascii="Cambria" w:hAnsi="Cambria"/>
        <w:sz w:val="20"/>
        <w:szCs w:val="20"/>
        <w:lang w:val="sr-Latn-RS"/>
      </w:rPr>
      <w:t>www.ftn.kg</w:t>
    </w:r>
    <w:r>
      <w:rPr>
        <w:rFonts w:ascii="Cambria" w:hAnsi="Cambria"/>
        <w:sz w:val="20"/>
        <w:szCs w:val="20"/>
        <w:lang w:val="sr-Latn-RS"/>
      </w:rPr>
      <w:t>.</w:t>
    </w:r>
    <w:r w:rsidRPr="0076436D">
      <w:rPr>
        <w:rFonts w:ascii="Cambria" w:hAnsi="Cambria"/>
        <w:sz w:val="20"/>
        <w:szCs w:val="20"/>
        <w:lang w:val="sr-Latn-RS"/>
      </w:rPr>
      <w:t xml:space="preserve">ac.rs </w:t>
    </w:r>
    <w:r w:rsidRPr="0076436D">
      <w:rPr>
        <w:rFonts w:ascii="Cambria" w:hAnsi="Cambria"/>
        <w:sz w:val="12"/>
        <w:szCs w:val="20"/>
        <w:lang w:val="sr-Latn-RS"/>
      </w:rPr>
      <w:t>*</w:t>
    </w:r>
    <w:r w:rsidRPr="0076436D">
      <w:rPr>
        <w:rFonts w:ascii="Cambria" w:hAnsi="Cambria"/>
        <w:sz w:val="20"/>
        <w:szCs w:val="20"/>
        <w:lang w:val="sr-Latn-RS"/>
      </w:rPr>
      <w:t xml:space="preserve"> </w:t>
    </w:r>
    <w:r w:rsidRPr="0076436D">
      <w:rPr>
        <w:rFonts w:ascii="Cambria" w:hAnsi="Cambria"/>
        <w:sz w:val="20"/>
        <w:szCs w:val="20"/>
        <w:lang w:val="de-DE"/>
      </w:rPr>
      <w:t>dekan</w:t>
    </w:r>
    <w:r>
      <w:rPr>
        <w:rFonts w:ascii="Cambria" w:hAnsi="Cambria"/>
        <w:sz w:val="20"/>
        <w:szCs w:val="20"/>
        <w:lang w:val="de-DE"/>
      </w:rPr>
      <w:t>at</w:t>
    </w:r>
    <w:r w:rsidRPr="0076436D">
      <w:rPr>
        <w:rFonts w:ascii="Cambria" w:hAnsi="Cambria"/>
        <w:sz w:val="20"/>
        <w:szCs w:val="20"/>
        <w:lang w:val="de-DE"/>
      </w:rPr>
      <w:t>@ftn.kg.ac.rs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</w:rPr>
      <w:t>*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Р</w:t>
    </w:r>
    <w:proofErr w:type="spellStart"/>
    <w:r w:rsidRPr="0076436D">
      <w:rPr>
        <w:rFonts w:ascii="Cambria" w:hAnsi="Cambria"/>
        <w:sz w:val="20"/>
        <w:szCs w:val="20"/>
      </w:rPr>
      <w:t>ачун</w:t>
    </w:r>
    <w:proofErr w:type="spellEnd"/>
    <w:r w:rsidRPr="0076436D">
      <w:rPr>
        <w:rFonts w:ascii="Cambria" w:hAnsi="Cambria"/>
        <w:sz w:val="20"/>
        <w:szCs w:val="20"/>
      </w:rPr>
      <w:t xml:space="preserve"> </w:t>
    </w:r>
    <w:proofErr w:type="spellStart"/>
    <w:r w:rsidRPr="0076436D">
      <w:rPr>
        <w:rFonts w:ascii="Cambria" w:hAnsi="Cambria"/>
        <w:sz w:val="20"/>
        <w:szCs w:val="20"/>
      </w:rPr>
      <w:t>код</w:t>
    </w:r>
    <w:proofErr w:type="spellEnd"/>
    <w:r w:rsidRPr="0076436D">
      <w:rPr>
        <w:rFonts w:ascii="Cambria" w:hAnsi="Cambria"/>
        <w:sz w:val="20"/>
        <w:szCs w:val="20"/>
      </w:rPr>
      <w:t xml:space="preserve"> УЈП 840-875666-84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31B5F" w14:textId="77777777" w:rsidR="001A3EF2" w:rsidRDefault="001A3EF2">
      <w:r>
        <w:separator/>
      </w:r>
    </w:p>
  </w:footnote>
  <w:footnote w:type="continuationSeparator" w:id="0">
    <w:p w14:paraId="47BA943B" w14:textId="77777777" w:rsidR="001A3EF2" w:rsidRDefault="001A3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78" w14:textId="77777777" w:rsidR="006E7DE4" w:rsidRPr="00A24C55" w:rsidRDefault="003D19F0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7C055572" wp14:editId="73ABE89A">
          <wp:extent cx="5765165" cy="932180"/>
          <wp:effectExtent l="0" t="0" r="6985" b="1270"/>
          <wp:docPr id="1" name="Picture 1" descr="h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6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01B6A" w14:textId="77777777" w:rsidR="006E7DE4" w:rsidRDefault="003D19F0" w:rsidP="00D01B39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25075542" wp14:editId="255E7B74">
          <wp:extent cx="5723890" cy="1021080"/>
          <wp:effectExtent l="0" t="0" r="0" b="7620"/>
          <wp:docPr id="2" name="Picture 2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92A7D" w14:textId="77777777" w:rsidR="006A3C98" w:rsidRDefault="006A3C98" w:rsidP="006A3C98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1AA8BDFB" wp14:editId="568CF829">
          <wp:extent cx="5723890" cy="1033145"/>
          <wp:effectExtent l="0" t="0" r="0" b="0"/>
          <wp:docPr id="5" name="Picture 5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FDB13" w14:textId="77777777" w:rsidR="006A3C98" w:rsidRDefault="006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293"/>
    <w:multiLevelType w:val="hybridMultilevel"/>
    <w:tmpl w:val="49ACCBD4"/>
    <w:lvl w:ilvl="0" w:tplc="2512AEB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" w15:restartNumberingAfterBreak="0">
    <w:nsid w:val="01B3706F"/>
    <w:multiLevelType w:val="hybridMultilevel"/>
    <w:tmpl w:val="2B18C228"/>
    <w:lvl w:ilvl="0" w:tplc="BB646A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7B1F"/>
    <w:multiLevelType w:val="hybridMultilevel"/>
    <w:tmpl w:val="E4F061EE"/>
    <w:lvl w:ilvl="0" w:tplc="EF02E64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 w15:restartNumberingAfterBreak="0">
    <w:nsid w:val="08AD7E34"/>
    <w:multiLevelType w:val="hybridMultilevel"/>
    <w:tmpl w:val="3D8A5670"/>
    <w:lvl w:ilvl="0" w:tplc="67EA09CC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8BA03E0"/>
    <w:multiLevelType w:val="hybridMultilevel"/>
    <w:tmpl w:val="00A05F2A"/>
    <w:lvl w:ilvl="0" w:tplc="4A646EEE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0A4A6E5A"/>
    <w:multiLevelType w:val="hybridMultilevel"/>
    <w:tmpl w:val="EBA24FC4"/>
    <w:lvl w:ilvl="0" w:tplc="FB104164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0C4D1523"/>
    <w:multiLevelType w:val="hybridMultilevel"/>
    <w:tmpl w:val="4C8CE490"/>
    <w:lvl w:ilvl="0" w:tplc="CE42790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0D577D48"/>
    <w:multiLevelType w:val="hybridMultilevel"/>
    <w:tmpl w:val="81BEE7CC"/>
    <w:lvl w:ilvl="0" w:tplc="51E8BB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131EC"/>
    <w:multiLevelType w:val="hybridMultilevel"/>
    <w:tmpl w:val="DD6ABA4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13A84CC3"/>
    <w:multiLevelType w:val="hybridMultilevel"/>
    <w:tmpl w:val="807A6EA8"/>
    <w:lvl w:ilvl="0" w:tplc="27AA17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0" w15:restartNumberingAfterBreak="0">
    <w:nsid w:val="142B603F"/>
    <w:multiLevelType w:val="hybridMultilevel"/>
    <w:tmpl w:val="D6D07696"/>
    <w:lvl w:ilvl="0" w:tplc="ACFE3162">
      <w:start w:val="5"/>
      <w:numFmt w:val="bullet"/>
      <w:lvlText w:val="-"/>
      <w:lvlJc w:val="left"/>
      <w:pPr>
        <w:tabs>
          <w:tab w:val="num" w:pos="3735"/>
        </w:tabs>
        <w:ind w:left="3735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055"/>
        </w:tabs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75"/>
        </w:tabs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95"/>
        </w:tabs>
        <w:ind w:left="9495" w:hanging="360"/>
      </w:pPr>
      <w:rPr>
        <w:rFonts w:ascii="Wingdings" w:hAnsi="Wingdings" w:hint="default"/>
      </w:rPr>
    </w:lvl>
  </w:abstractNum>
  <w:abstractNum w:abstractNumId="11" w15:restartNumberingAfterBreak="0">
    <w:nsid w:val="15AB04DC"/>
    <w:multiLevelType w:val="hybridMultilevel"/>
    <w:tmpl w:val="0C628996"/>
    <w:lvl w:ilvl="0" w:tplc="26BC4464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2" w15:restartNumberingAfterBreak="0">
    <w:nsid w:val="191E4244"/>
    <w:multiLevelType w:val="hybridMultilevel"/>
    <w:tmpl w:val="C7EACEB0"/>
    <w:lvl w:ilvl="0" w:tplc="CABE79D2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/>
      </w:rPr>
    </w:lvl>
    <w:lvl w:ilvl="1" w:tplc="BB646AA6">
      <w:numFmt w:val="bullet"/>
      <w:lvlText w:val="-"/>
      <w:lvlJc w:val="left"/>
      <w:pPr>
        <w:tabs>
          <w:tab w:val="num" w:pos="1821"/>
        </w:tabs>
        <w:ind w:left="1821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3" w15:restartNumberingAfterBreak="0">
    <w:nsid w:val="1AA72D4A"/>
    <w:multiLevelType w:val="hybridMultilevel"/>
    <w:tmpl w:val="F7FAD7AA"/>
    <w:lvl w:ilvl="0" w:tplc="57BC5D2C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4" w15:restartNumberingAfterBreak="0">
    <w:nsid w:val="1E362D04"/>
    <w:multiLevelType w:val="hybridMultilevel"/>
    <w:tmpl w:val="EE663F4A"/>
    <w:lvl w:ilvl="0" w:tplc="B7DE3DAA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2"/>
        </w:tabs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2"/>
        </w:tabs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2"/>
        </w:tabs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2"/>
        </w:tabs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2"/>
        </w:tabs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2"/>
        </w:tabs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2"/>
        </w:tabs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2"/>
        </w:tabs>
        <w:ind w:left="7032" w:hanging="180"/>
      </w:pPr>
    </w:lvl>
  </w:abstractNum>
  <w:abstractNum w:abstractNumId="15" w15:restartNumberingAfterBreak="0">
    <w:nsid w:val="220D112E"/>
    <w:multiLevelType w:val="hybridMultilevel"/>
    <w:tmpl w:val="F46C8E68"/>
    <w:lvl w:ilvl="0" w:tplc="6FA0E6D4">
      <w:start w:val="1"/>
      <w:numFmt w:val="decimal"/>
      <w:lvlText w:val="%1."/>
      <w:lvlJc w:val="left"/>
      <w:pPr>
        <w:tabs>
          <w:tab w:val="num" w:pos="2283"/>
        </w:tabs>
        <w:ind w:left="22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3"/>
        </w:tabs>
        <w:ind w:left="30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3"/>
        </w:tabs>
        <w:ind w:left="37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3"/>
        </w:tabs>
        <w:ind w:left="44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3"/>
        </w:tabs>
        <w:ind w:left="51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3"/>
        </w:tabs>
        <w:ind w:left="58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3"/>
        </w:tabs>
        <w:ind w:left="66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3"/>
        </w:tabs>
        <w:ind w:left="73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3"/>
        </w:tabs>
        <w:ind w:left="8043" w:hanging="180"/>
      </w:pPr>
    </w:lvl>
  </w:abstractNum>
  <w:abstractNum w:abstractNumId="16" w15:restartNumberingAfterBreak="0">
    <w:nsid w:val="2457591D"/>
    <w:multiLevelType w:val="hybridMultilevel"/>
    <w:tmpl w:val="F820A814"/>
    <w:lvl w:ilvl="0" w:tplc="D64A52C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24575939"/>
    <w:multiLevelType w:val="hybridMultilevel"/>
    <w:tmpl w:val="FBB87E3C"/>
    <w:lvl w:ilvl="0" w:tplc="040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8" w15:restartNumberingAfterBreak="0">
    <w:nsid w:val="27F1701D"/>
    <w:multiLevelType w:val="hybridMultilevel"/>
    <w:tmpl w:val="D5442D82"/>
    <w:lvl w:ilvl="0" w:tplc="F64C4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B4944A8"/>
    <w:multiLevelType w:val="hybridMultilevel"/>
    <w:tmpl w:val="3BE08E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2AF1262"/>
    <w:multiLevelType w:val="hybridMultilevel"/>
    <w:tmpl w:val="67ACB53C"/>
    <w:lvl w:ilvl="0" w:tplc="493E3D26">
      <w:start w:val="1"/>
      <w:numFmt w:val="decimal"/>
      <w:lvlText w:val="%1."/>
      <w:lvlJc w:val="left"/>
      <w:pPr>
        <w:tabs>
          <w:tab w:val="num" w:pos="2010"/>
        </w:tabs>
        <w:ind w:left="2010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1" w15:restartNumberingAfterBreak="0">
    <w:nsid w:val="337308B7"/>
    <w:multiLevelType w:val="hybridMultilevel"/>
    <w:tmpl w:val="A0B6F906"/>
    <w:lvl w:ilvl="0" w:tplc="D36C80CC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2" w15:restartNumberingAfterBreak="0">
    <w:nsid w:val="343E6E38"/>
    <w:multiLevelType w:val="hybridMultilevel"/>
    <w:tmpl w:val="A04ACE5E"/>
    <w:lvl w:ilvl="0" w:tplc="5CFA5CB2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3" w15:restartNumberingAfterBreak="0">
    <w:nsid w:val="384F6861"/>
    <w:multiLevelType w:val="hybridMultilevel"/>
    <w:tmpl w:val="F6140388"/>
    <w:lvl w:ilvl="0" w:tplc="FA6A7E76">
      <w:numFmt w:val="bullet"/>
      <w:lvlText w:val="-"/>
      <w:lvlJc w:val="left"/>
      <w:pPr>
        <w:tabs>
          <w:tab w:val="num" w:pos="4002"/>
        </w:tabs>
        <w:ind w:left="4002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22"/>
        </w:tabs>
        <w:ind w:left="8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42"/>
        </w:tabs>
        <w:ind w:left="9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62"/>
        </w:tabs>
        <w:ind w:left="9762" w:hanging="360"/>
      </w:pPr>
      <w:rPr>
        <w:rFonts w:ascii="Wingdings" w:hAnsi="Wingdings" w:hint="default"/>
      </w:rPr>
    </w:lvl>
  </w:abstractNum>
  <w:abstractNum w:abstractNumId="24" w15:restartNumberingAfterBreak="0">
    <w:nsid w:val="3A1A4164"/>
    <w:multiLevelType w:val="hybridMultilevel"/>
    <w:tmpl w:val="496AFA86"/>
    <w:lvl w:ilvl="0" w:tplc="8872EE3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5" w15:restartNumberingAfterBreak="0">
    <w:nsid w:val="4035761B"/>
    <w:multiLevelType w:val="hybridMultilevel"/>
    <w:tmpl w:val="A11C6052"/>
    <w:lvl w:ilvl="0" w:tplc="4818251A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6" w15:restartNumberingAfterBreak="0">
    <w:nsid w:val="40996B1C"/>
    <w:multiLevelType w:val="hybridMultilevel"/>
    <w:tmpl w:val="FB5E0390"/>
    <w:lvl w:ilvl="0" w:tplc="DFEC1D44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7" w15:restartNumberingAfterBreak="0">
    <w:nsid w:val="40D9758F"/>
    <w:multiLevelType w:val="hybridMultilevel"/>
    <w:tmpl w:val="A35200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3181FFD"/>
    <w:multiLevelType w:val="multilevel"/>
    <w:tmpl w:val="A35200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90510F"/>
    <w:multiLevelType w:val="hybridMultilevel"/>
    <w:tmpl w:val="C28AB638"/>
    <w:lvl w:ilvl="0" w:tplc="559CCE88">
      <w:start w:val="9"/>
      <w:numFmt w:val="bullet"/>
      <w:lvlText w:val="-"/>
      <w:lvlJc w:val="left"/>
      <w:pPr>
        <w:tabs>
          <w:tab w:val="num" w:pos="2670"/>
        </w:tabs>
        <w:ind w:left="267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90"/>
        </w:tabs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10"/>
        </w:tabs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30"/>
        </w:tabs>
        <w:ind w:left="8430" w:hanging="360"/>
      </w:pPr>
      <w:rPr>
        <w:rFonts w:ascii="Wingdings" w:hAnsi="Wingdings" w:hint="default"/>
      </w:rPr>
    </w:lvl>
  </w:abstractNum>
  <w:abstractNum w:abstractNumId="30" w15:restartNumberingAfterBreak="0">
    <w:nsid w:val="46A31AF1"/>
    <w:multiLevelType w:val="hybridMultilevel"/>
    <w:tmpl w:val="DAF48594"/>
    <w:lvl w:ilvl="0" w:tplc="3390752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1" w15:restartNumberingAfterBreak="0">
    <w:nsid w:val="49B9749D"/>
    <w:multiLevelType w:val="hybridMultilevel"/>
    <w:tmpl w:val="E87A1A44"/>
    <w:lvl w:ilvl="0" w:tplc="198A17F4">
      <w:start w:val="1"/>
      <w:numFmt w:val="upperRoman"/>
      <w:pStyle w:val="Style1"/>
      <w:lvlText w:val="%1."/>
      <w:lvlJc w:val="left"/>
      <w:pPr>
        <w:tabs>
          <w:tab w:val="num" w:pos="1575"/>
        </w:tabs>
        <w:ind w:left="1575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2" w15:restartNumberingAfterBreak="0">
    <w:nsid w:val="4E111694"/>
    <w:multiLevelType w:val="hybridMultilevel"/>
    <w:tmpl w:val="C0806868"/>
    <w:lvl w:ilvl="0" w:tplc="6DBE8C1C">
      <w:start w:val="1"/>
      <w:numFmt w:val="bullet"/>
      <w:lvlText w:val="-"/>
      <w:lvlJc w:val="left"/>
      <w:pPr>
        <w:tabs>
          <w:tab w:val="num" w:pos="1445"/>
        </w:tabs>
        <w:ind w:left="144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E96D3E"/>
    <w:multiLevelType w:val="hybridMultilevel"/>
    <w:tmpl w:val="83DE7544"/>
    <w:lvl w:ilvl="0" w:tplc="E6945078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4" w15:restartNumberingAfterBreak="0">
    <w:nsid w:val="546B417B"/>
    <w:multiLevelType w:val="hybridMultilevel"/>
    <w:tmpl w:val="5AB07428"/>
    <w:lvl w:ilvl="0" w:tplc="6A90AABC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4A2D3E"/>
    <w:multiLevelType w:val="hybridMultilevel"/>
    <w:tmpl w:val="FFC23EBE"/>
    <w:lvl w:ilvl="0" w:tplc="126401D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6" w15:restartNumberingAfterBreak="0">
    <w:nsid w:val="55543CAD"/>
    <w:multiLevelType w:val="hybridMultilevel"/>
    <w:tmpl w:val="AC0024D4"/>
    <w:lvl w:ilvl="0" w:tplc="5E34630E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7" w15:restartNumberingAfterBreak="0">
    <w:nsid w:val="57732155"/>
    <w:multiLevelType w:val="hybridMultilevel"/>
    <w:tmpl w:val="B1A8E5B4"/>
    <w:lvl w:ilvl="0" w:tplc="154680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 w15:restartNumberingAfterBreak="0">
    <w:nsid w:val="58841B3D"/>
    <w:multiLevelType w:val="hybridMultilevel"/>
    <w:tmpl w:val="6380C4D8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39" w15:restartNumberingAfterBreak="0">
    <w:nsid w:val="58E46026"/>
    <w:multiLevelType w:val="hybridMultilevel"/>
    <w:tmpl w:val="C7FCCA5E"/>
    <w:lvl w:ilvl="0" w:tplc="45006E66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5AC2030E"/>
    <w:multiLevelType w:val="hybridMultilevel"/>
    <w:tmpl w:val="D846A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CF0CBF"/>
    <w:multiLevelType w:val="hybridMultilevel"/>
    <w:tmpl w:val="755E29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5AD90CA1"/>
    <w:multiLevelType w:val="hybridMultilevel"/>
    <w:tmpl w:val="44BEB05E"/>
    <w:lvl w:ilvl="0" w:tplc="BB646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D2A5C0F"/>
    <w:multiLevelType w:val="hybridMultilevel"/>
    <w:tmpl w:val="D2DE18FC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4" w15:restartNumberingAfterBreak="0">
    <w:nsid w:val="5F6E4F2B"/>
    <w:multiLevelType w:val="hybridMultilevel"/>
    <w:tmpl w:val="C1B8204E"/>
    <w:lvl w:ilvl="0" w:tplc="F5E27AC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5" w15:restartNumberingAfterBreak="0">
    <w:nsid w:val="60835743"/>
    <w:multiLevelType w:val="hybridMultilevel"/>
    <w:tmpl w:val="0F86F086"/>
    <w:lvl w:ilvl="0" w:tplc="BDCCCF08">
      <w:start w:val="3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46" w15:restartNumberingAfterBreak="0">
    <w:nsid w:val="61BB03AB"/>
    <w:multiLevelType w:val="hybridMultilevel"/>
    <w:tmpl w:val="F9A4A6D2"/>
    <w:lvl w:ilvl="0" w:tplc="6952E64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7" w15:restartNumberingAfterBreak="0">
    <w:nsid w:val="634D5DA6"/>
    <w:multiLevelType w:val="hybridMultilevel"/>
    <w:tmpl w:val="EA287D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6192880"/>
    <w:multiLevelType w:val="hybridMultilevel"/>
    <w:tmpl w:val="1B586EA0"/>
    <w:lvl w:ilvl="0" w:tplc="D1D8D25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9" w15:restartNumberingAfterBreak="0">
    <w:nsid w:val="6A1C0BDD"/>
    <w:multiLevelType w:val="hybridMultilevel"/>
    <w:tmpl w:val="AB2E7C9C"/>
    <w:lvl w:ilvl="0" w:tplc="8CF89A0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0" w15:restartNumberingAfterBreak="0">
    <w:nsid w:val="6B253D2F"/>
    <w:multiLevelType w:val="hybridMultilevel"/>
    <w:tmpl w:val="0C7EB662"/>
    <w:lvl w:ilvl="0" w:tplc="75AA94F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1" w15:restartNumberingAfterBreak="0">
    <w:nsid w:val="6DB50DF5"/>
    <w:multiLevelType w:val="hybridMultilevel"/>
    <w:tmpl w:val="08726730"/>
    <w:lvl w:ilvl="0" w:tplc="50F4F88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2" w15:restartNumberingAfterBreak="0">
    <w:nsid w:val="6EBD2350"/>
    <w:multiLevelType w:val="hybridMultilevel"/>
    <w:tmpl w:val="AF5CEDAC"/>
    <w:lvl w:ilvl="0" w:tplc="CB0650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182634"/>
    <w:multiLevelType w:val="hybridMultilevel"/>
    <w:tmpl w:val="00E475AA"/>
    <w:lvl w:ilvl="0" w:tplc="12E6422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4" w15:restartNumberingAfterBreak="0">
    <w:nsid w:val="72AA41C8"/>
    <w:multiLevelType w:val="hybridMultilevel"/>
    <w:tmpl w:val="C2549678"/>
    <w:lvl w:ilvl="0" w:tplc="9CB2D98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5" w15:restartNumberingAfterBreak="0">
    <w:nsid w:val="742A3BB8"/>
    <w:multiLevelType w:val="hybridMultilevel"/>
    <w:tmpl w:val="D4C8B3DA"/>
    <w:lvl w:ilvl="0" w:tplc="2528B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4240D9"/>
    <w:multiLevelType w:val="hybridMultilevel"/>
    <w:tmpl w:val="F95CF704"/>
    <w:lvl w:ilvl="0" w:tplc="6EAAD6FC">
      <w:numFmt w:val="bullet"/>
      <w:lvlText w:val="-"/>
      <w:lvlJc w:val="left"/>
      <w:pPr>
        <w:tabs>
          <w:tab w:val="num" w:pos="2685"/>
        </w:tabs>
        <w:ind w:left="268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05"/>
        </w:tabs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25"/>
        </w:tabs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45"/>
        </w:tabs>
        <w:ind w:left="8445" w:hanging="360"/>
      </w:pPr>
      <w:rPr>
        <w:rFonts w:ascii="Wingdings" w:hAnsi="Wingdings" w:hint="default"/>
      </w:rPr>
    </w:lvl>
  </w:abstractNum>
  <w:abstractNum w:abstractNumId="57" w15:restartNumberingAfterBreak="0">
    <w:nsid w:val="76E03EA3"/>
    <w:multiLevelType w:val="hybridMultilevel"/>
    <w:tmpl w:val="B39CDEDA"/>
    <w:lvl w:ilvl="0" w:tplc="FF46C61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8" w15:restartNumberingAfterBreak="0">
    <w:nsid w:val="7966184D"/>
    <w:multiLevelType w:val="hybridMultilevel"/>
    <w:tmpl w:val="17849B98"/>
    <w:lvl w:ilvl="0" w:tplc="FFB2F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B263790"/>
    <w:multiLevelType w:val="hybridMultilevel"/>
    <w:tmpl w:val="2F88C8DC"/>
    <w:lvl w:ilvl="0" w:tplc="1EC4BBEE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0" w15:restartNumberingAfterBreak="0">
    <w:nsid w:val="7B8A327A"/>
    <w:multiLevelType w:val="hybridMultilevel"/>
    <w:tmpl w:val="ECF4CF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C6178D6"/>
    <w:multiLevelType w:val="hybridMultilevel"/>
    <w:tmpl w:val="4B9284F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9"/>
  </w:num>
  <w:num w:numId="3">
    <w:abstractNumId w:val="48"/>
  </w:num>
  <w:num w:numId="4">
    <w:abstractNumId w:val="54"/>
  </w:num>
  <w:num w:numId="5">
    <w:abstractNumId w:val="47"/>
  </w:num>
  <w:num w:numId="6">
    <w:abstractNumId w:val="51"/>
  </w:num>
  <w:num w:numId="7">
    <w:abstractNumId w:val="21"/>
  </w:num>
  <w:num w:numId="8">
    <w:abstractNumId w:val="11"/>
  </w:num>
  <w:num w:numId="9">
    <w:abstractNumId w:val="2"/>
  </w:num>
  <w:num w:numId="10">
    <w:abstractNumId w:val="25"/>
  </w:num>
  <w:num w:numId="11">
    <w:abstractNumId w:val="24"/>
  </w:num>
  <w:num w:numId="12">
    <w:abstractNumId w:val="16"/>
  </w:num>
  <w:num w:numId="13">
    <w:abstractNumId w:val="34"/>
  </w:num>
  <w:num w:numId="14">
    <w:abstractNumId w:val="49"/>
  </w:num>
  <w:num w:numId="15">
    <w:abstractNumId w:val="55"/>
  </w:num>
  <w:num w:numId="16">
    <w:abstractNumId w:val="5"/>
  </w:num>
  <w:num w:numId="17">
    <w:abstractNumId w:val="31"/>
  </w:num>
  <w:num w:numId="18">
    <w:abstractNumId w:val="19"/>
  </w:num>
  <w:num w:numId="19">
    <w:abstractNumId w:val="43"/>
  </w:num>
  <w:num w:numId="20">
    <w:abstractNumId w:val="30"/>
  </w:num>
  <w:num w:numId="21">
    <w:abstractNumId w:val="53"/>
  </w:num>
  <w:num w:numId="22">
    <w:abstractNumId w:val="20"/>
  </w:num>
  <w:num w:numId="23">
    <w:abstractNumId w:val="6"/>
  </w:num>
  <w:num w:numId="24">
    <w:abstractNumId w:val="37"/>
  </w:num>
  <w:num w:numId="25">
    <w:abstractNumId w:val="39"/>
  </w:num>
  <w:num w:numId="26">
    <w:abstractNumId w:val="3"/>
  </w:num>
  <w:num w:numId="27">
    <w:abstractNumId w:val="40"/>
  </w:num>
  <w:num w:numId="28">
    <w:abstractNumId w:val="23"/>
  </w:num>
  <w:num w:numId="29">
    <w:abstractNumId w:val="44"/>
  </w:num>
  <w:num w:numId="30">
    <w:abstractNumId w:val="61"/>
  </w:num>
  <w:num w:numId="31">
    <w:abstractNumId w:val="4"/>
  </w:num>
  <w:num w:numId="32">
    <w:abstractNumId w:val="56"/>
  </w:num>
  <w:num w:numId="33">
    <w:abstractNumId w:val="45"/>
  </w:num>
  <w:num w:numId="34">
    <w:abstractNumId w:val="10"/>
  </w:num>
  <w:num w:numId="35">
    <w:abstractNumId w:val="58"/>
  </w:num>
  <w:num w:numId="36">
    <w:abstractNumId w:val="9"/>
  </w:num>
  <w:num w:numId="37">
    <w:abstractNumId w:val="13"/>
  </w:num>
  <w:num w:numId="38">
    <w:abstractNumId w:val="33"/>
  </w:num>
  <w:num w:numId="39">
    <w:abstractNumId w:val="26"/>
  </w:num>
  <w:num w:numId="40">
    <w:abstractNumId w:val="15"/>
  </w:num>
  <w:num w:numId="41">
    <w:abstractNumId w:val="36"/>
  </w:num>
  <w:num w:numId="42">
    <w:abstractNumId w:val="7"/>
  </w:num>
  <w:num w:numId="43">
    <w:abstractNumId w:val="41"/>
  </w:num>
  <w:num w:numId="44">
    <w:abstractNumId w:val="17"/>
  </w:num>
  <w:num w:numId="45">
    <w:abstractNumId w:val="50"/>
  </w:num>
  <w:num w:numId="46">
    <w:abstractNumId w:val="52"/>
  </w:num>
  <w:num w:numId="4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</w:num>
  <w:num w:numId="49">
    <w:abstractNumId w:val="0"/>
  </w:num>
  <w:num w:numId="50">
    <w:abstractNumId w:val="57"/>
  </w:num>
  <w:num w:numId="51">
    <w:abstractNumId w:val="29"/>
  </w:num>
  <w:num w:numId="52">
    <w:abstractNumId w:val="18"/>
  </w:num>
  <w:num w:numId="53">
    <w:abstractNumId w:val="46"/>
  </w:num>
  <w:num w:numId="54">
    <w:abstractNumId w:val="8"/>
  </w:num>
  <w:num w:numId="55">
    <w:abstractNumId w:val="60"/>
  </w:num>
  <w:num w:numId="56">
    <w:abstractNumId w:val="12"/>
  </w:num>
  <w:num w:numId="57">
    <w:abstractNumId w:val="27"/>
  </w:num>
  <w:num w:numId="58">
    <w:abstractNumId w:val="28"/>
  </w:num>
  <w:num w:numId="59">
    <w:abstractNumId w:val="42"/>
  </w:num>
  <w:num w:numId="60">
    <w:abstractNumId w:val="38"/>
  </w:num>
  <w:num w:numId="61">
    <w:abstractNumId w:val="1"/>
  </w:num>
  <w:num w:numId="62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38"/>
    <w:rsid w:val="0000043F"/>
    <w:rsid w:val="00000DEF"/>
    <w:rsid w:val="00003382"/>
    <w:rsid w:val="000042FB"/>
    <w:rsid w:val="00004760"/>
    <w:rsid w:val="00004786"/>
    <w:rsid w:val="0000511B"/>
    <w:rsid w:val="00005D25"/>
    <w:rsid w:val="000060C4"/>
    <w:rsid w:val="0000651A"/>
    <w:rsid w:val="000067BB"/>
    <w:rsid w:val="00006A71"/>
    <w:rsid w:val="00006D1C"/>
    <w:rsid w:val="00007031"/>
    <w:rsid w:val="00007116"/>
    <w:rsid w:val="00007C03"/>
    <w:rsid w:val="000105D3"/>
    <w:rsid w:val="000112BF"/>
    <w:rsid w:val="00011794"/>
    <w:rsid w:val="0001275C"/>
    <w:rsid w:val="00012A7D"/>
    <w:rsid w:val="0001305B"/>
    <w:rsid w:val="0001370D"/>
    <w:rsid w:val="000138FF"/>
    <w:rsid w:val="000144EA"/>
    <w:rsid w:val="00014DCD"/>
    <w:rsid w:val="00015D64"/>
    <w:rsid w:val="00016137"/>
    <w:rsid w:val="00016A55"/>
    <w:rsid w:val="00016CF5"/>
    <w:rsid w:val="000173C0"/>
    <w:rsid w:val="00017821"/>
    <w:rsid w:val="0002168F"/>
    <w:rsid w:val="000216D1"/>
    <w:rsid w:val="00023AE7"/>
    <w:rsid w:val="00024436"/>
    <w:rsid w:val="00027275"/>
    <w:rsid w:val="0003188A"/>
    <w:rsid w:val="00035BE1"/>
    <w:rsid w:val="00036671"/>
    <w:rsid w:val="000407F0"/>
    <w:rsid w:val="00040907"/>
    <w:rsid w:val="00040E8F"/>
    <w:rsid w:val="0004101B"/>
    <w:rsid w:val="00041C6E"/>
    <w:rsid w:val="00041E88"/>
    <w:rsid w:val="000420E6"/>
    <w:rsid w:val="0004324F"/>
    <w:rsid w:val="0004638C"/>
    <w:rsid w:val="00051318"/>
    <w:rsid w:val="00052270"/>
    <w:rsid w:val="00052FC3"/>
    <w:rsid w:val="00053A0F"/>
    <w:rsid w:val="00055159"/>
    <w:rsid w:val="0005560E"/>
    <w:rsid w:val="00056BB2"/>
    <w:rsid w:val="0005772A"/>
    <w:rsid w:val="0006014B"/>
    <w:rsid w:val="00060A9F"/>
    <w:rsid w:val="00060F31"/>
    <w:rsid w:val="000611D4"/>
    <w:rsid w:val="000626E2"/>
    <w:rsid w:val="000629D1"/>
    <w:rsid w:val="000629DE"/>
    <w:rsid w:val="00063195"/>
    <w:rsid w:val="0006531D"/>
    <w:rsid w:val="000661B9"/>
    <w:rsid w:val="000665A3"/>
    <w:rsid w:val="00070753"/>
    <w:rsid w:val="000710C2"/>
    <w:rsid w:val="00072301"/>
    <w:rsid w:val="00072DD3"/>
    <w:rsid w:val="000730A2"/>
    <w:rsid w:val="00073785"/>
    <w:rsid w:val="0007504D"/>
    <w:rsid w:val="00075531"/>
    <w:rsid w:val="00075799"/>
    <w:rsid w:val="00081511"/>
    <w:rsid w:val="00082CFA"/>
    <w:rsid w:val="00083444"/>
    <w:rsid w:val="00084402"/>
    <w:rsid w:val="00084E3B"/>
    <w:rsid w:val="000854D2"/>
    <w:rsid w:val="0008580C"/>
    <w:rsid w:val="00086505"/>
    <w:rsid w:val="00087490"/>
    <w:rsid w:val="00087AEA"/>
    <w:rsid w:val="00087C1B"/>
    <w:rsid w:val="000902B9"/>
    <w:rsid w:val="000926BB"/>
    <w:rsid w:val="00092C8D"/>
    <w:rsid w:val="0009348A"/>
    <w:rsid w:val="00093791"/>
    <w:rsid w:val="000938DB"/>
    <w:rsid w:val="000939A9"/>
    <w:rsid w:val="00093D8C"/>
    <w:rsid w:val="00094F10"/>
    <w:rsid w:val="000951F0"/>
    <w:rsid w:val="00095950"/>
    <w:rsid w:val="00096ABB"/>
    <w:rsid w:val="000975CB"/>
    <w:rsid w:val="000A0B11"/>
    <w:rsid w:val="000A138D"/>
    <w:rsid w:val="000A1987"/>
    <w:rsid w:val="000A1E81"/>
    <w:rsid w:val="000A202E"/>
    <w:rsid w:val="000A37EA"/>
    <w:rsid w:val="000A37FC"/>
    <w:rsid w:val="000A49F9"/>
    <w:rsid w:val="000A5208"/>
    <w:rsid w:val="000A5368"/>
    <w:rsid w:val="000A558C"/>
    <w:rsid w:val="000A5780"/>
    <w:rsid w:val="000A5BB0"/>
    <w:rsid w:val="000A5F8D"/>
    <w:rsid w:val="000A62B8"/>
    <w:rsid w:val="000A76E0"/>
    <w:rsid w:val="000A79E4"/>
    <w:rsid w:val="000B015A"/>
    <w:rsid w:val="000B0463"/>
    <w:rsid w:val="000B076C"/>
    <w:rsid w:val="000B0A26"/>
    <w:rsid w:val="000B109C"/>
    <w:rsid w:val="000B1153"/>
    <w:rsid w:val="000B17C6"/>
    <w:rsid w:val="000B2AEC"/>
    <w:rsid w:val="000B308E"/>
    <w:rsid w:val="000B3155"/>
    <w:rsid w:val="000B362A"/>
    <w:rsid w:val="000B517F"/>
    <w:rsid w:val="000B67B4"/>
    <w:rsid w:val="000B692A"/>
    <w:rsid w:val="000B6F10"/>
    <w:rsid w:val="000B7205"/>
    <w:rsid w:val="000C14D2"/>
    <w:rsid w:val="000C40A3"/>
    <w:rsid w:val="000C4A4B"/>
    <w:rsid w:val="000C4AB3"/>
    <w:rsid w:val="000C6975"/>
    <w:rsid w:val="000C735D"/>
    <w:rsid w:val="000C7DE4"/>
    <w:rsid w:val="000D14A6"/>
    <w:rsid w:val="000D1F72"/>
    <w:rsid w:val="000D2023"/>
    <w:rsid w:val="000D246C"/>
    <w:rsid w:val="000D3657"/>
    <w:rsid w:val="000D3BFB"/>
    <w:rsid w:val="000D48CE"/>
    <w:rsid w:val="000D4A65"/>
    <w:rsid w:val="000D4C80"/>
    <w:rsid w:val="000D52FA"/>
    <w:rsid w:val="000D612D"/>
    <w:rsid w:val="000D67A0"/>
    <w:rsid w:val="000D697A"/>
    <w:rsid w:val="000D7F36"/>
    <w:rsid w:val="000E0233"/>
    <w:rsid w:val="000E122F"/>
    <w:rsid w:val="000E1C40"/>
    <w:rsid w:val="000E3A81"/>
    <w:rsid w:val="000E414B"/>
    <w:rsid w:val="000E4BDD"/>
    <w:rsid w:val="000E51FC"/>
    <w:rsid w:val="000E67EE"/>
    <w:rsid w:val="000E6D8A"/>
    <w:rsid w:val="000E71BD"/>
    <w:rsid w:val="000E7519"/>
    <w:rsid w:val="000F2948"/>
    <w:rsid w:val="000F2E04"/>
    <w:rsid w:val="000F35DA"/>
    <w:rsid w:val="000F3A43"/>
    <w:rsid w:val="000F531F"/>
    <w:rsid w:val="000F5561"/>
    <w:rsid w:val="000F6AE2"/>
    <w:rsid w:val="000F78F5"/>
    <w:rsid w:val="000F7F37"/>
    <w:rsid w:val="0010074E"/>
    <w:rsid w:val="001009B4"/>
    <w:rsid w:val="00101B16"/>
    <w:rsid w:val="0010291E"/>
    <w:rsid w:val="00103138"/>
    <w:rsid w:val="001053D7"/>
    <w:rsid w:val="001060B4"/>
    <w:rsid w:val="00106B7D"/>
    <w:rsid w:val="00107131"/>
    <w:rsid w:val="001075AC"/>
    <w:rsid w:val="00107809"/>
    <w:rsid w:val="001078D1"/>
    <w:rsid w:val="00107B4A"/>
    <w:rsid w:val="00110141"/>
    <w:rsid w:val="00111169"/>
    <w:rsid w:val="00111372"/>
    <w:rsid w:val="001119CF"/>
    <w:rsid w:val="00111DF7"/>
    <w:rsid w:val="00112CF7"/>
    <w:rsid w:val="00116C96"/>
    <w:rsid w:val="0012027F"/>
    <w:rsid w:val="0012036E"/>
    <w:rsid w:val="0012102C"/>
    <w:rsid w:val="00121E47"/>
    <w:rsid w:val="00122AAD"/>
    <w:rsid w:val="00123ED8"/>
    <w:rsid w:val="00126C3A"/>
    <w:rsid w:val="00126C6E"/>
    <w:rsid w:val="00127DB9"/>
    <w:rsid w:val="0013042E"/>
    <w:rsid w:val="00130EDA"/>
    <w:rsid w:val="00131E8E"/>
    <w:rsid w:val="0013233A"/>
    <w:rsid w:val="00133F9E"/>
    <w:rsid w:val="001346A3"/>
    <w:rsid w:val="001366C6"/>
    <w:rsid w:val="00140976"/>
    <w:rsid w:val="001421F1"/>
    <w:rsid w:val="00142D32"/>
    <w:rsid w:val="00143035"/>
    <w:rsid w:val="00143D05"/>
    <w:rsid w:val="0014456C"/>
    <w:rsid w:val="001448C4"/>
    <w:rsid w:val="001448E5"/>
    <w:rsid w:val="00144B56"/>
    <w:rsid w:val="00144BC8"/>
    <w:rsid w:val="00144C02"/>
    <w:rsid w:val="00144ECB"/>
    <w:rsid w:val="00146E20"/>
    <w:rsid w:val="0014727A"/>
    <w:rsid w:val="00151424"/>
    <w:rsid w:val="001517B3"/>
    <w:rsid w:val="00151D2F"/>
    <w:rsid w:val="00152DA4"/>
    <w:rsid w:val="001536F7"/>
    <w:rsid w:val="001556FF"/>
    <w:rsid w:val="00156571"/>
    <w:rsid w:val="00156577"/>
    <w:rsid w:val="00157D42"/>
    <w:rsid w:val="00157DB1"/>
    <w:rsid w:val="00157E5A"/>
    <w:rsid w:val="0016047B"/>
    <w:rsid w:val="00160554"/>
    <w:rsid w:val="00160922"/>
    <w:rsid w:val="00160C7A"/>
    <w:rsid w:val="00160C86"/>
    <w:rsid w:val="00161070"/>
    <w:rsid w:val="00161909"/>
    <w:rsid w:val="001625BD"/>
    <w:rsid w:val="00163698"/>
    <w:rsid w:val="001639D0"/>
    <w:rsid w:val="00164016"/>
    <w:rsid w:val="0016422B"/>
    <w:rsid w:val="00164E3C"/>
    <w:rsid w:val="00166558"/>
    <w:rsid w:val="00166682"/>
    <w:rsid w:val="001679A8"/>
    <w:rsid w:val="00171AA6"/>
    <w:rsid w:val="001724EA"/>
    <w:rsid w:val="001741A7"/>
    <w:rsid w:val="0017423A"/>
    <w:rsid w:val="00175F7D"/>
    <w:rsid w:val="0017614D"/>
    <w:rsid w:val="00176371"/>
    <w:rsid w:val="00177CC0"/>
    <w:rsid w:val="00177F5B"/>
    <w:rsid w:val="00180621"/>
    <w:rsid w:val="00181BD0"/>
    <w:rsid w:val="00181F4F"/>
    <w:rsid w:val="00182B4F"/>
    <w:rsid w:val="00182EF5"/>
    <w:rsid w:val="001835FA"/>
    <w:rsid w:val="00183C6C"/>
    <w:rsid w:val="001844BD"/>
    <w:rsid w:val="001855B1"/>
    <w:rsid w:val="00185ECF"/>
    <w:rsid w:val="00185F11"/>
    <w:rsid w:val="0018647E"/>
    <w:rsid w:val="001869FE"/>
    <w:rsid w:val="00186A78"/>
    <w:rsid w:val="0018783B"/>
    <w:rsid w:val="00190446"/>
    <w:rsid w:val="001906D0"/>
    <w:rsid w:val="00190B44"/>
    <w:rsid w:val="00191EEC"/>
    <w:rsid w:val="00193274"/>
    <w:rsid w:val="00193475"/>
    <w:rsid w:val="00193954"/>
    <w:rsid w:val="0019402D"/>
    <w:rsid w:val="001941D8"/>
    <w:rsid w:val="00194278"/>
    <w:rsid w:val="0019468D"/>
    <w:rsid w:val="001948E4"/>
    <w:rsid w:val="00194EEF"/>
    <w:rsid w:val="0019583B"/>
    <w:rsid w:val="00196F1A"/>
    <w:rsid w:val="001A0515"/>
    <w:rsid w:val="001A0D22"/>
    <w:rsid w:val="001A1930"/>
    <w:rsid w:val="001A2487"/>
    <w:rsid w:val="001A2DF3"/>
    <w:rsid w:val="001A332E"/>
    <w:rsid w:val="001A3475"/>
    <w:rsid w:val="001A352E"/>
    <w:rsid w:val="001A3815"/>
    <w:rsid w:val="001A3EF2"/>
    <w:rsid w:val="001A4582"/>
    <w:rsid w:val="001A4F62"/>
    <w:rsid w:val="001A5D0A"/>
    <w:rsid w:val="001A6323"/>
    <w:rsid w:val="001A64D8"/>
    <w:rsid w:val="001A75FA"/>
    <w:rsid w:val="001A7C2A"/>
    <w:rsid w:val="001A7D79"/>
    <w:rsid w:val="001B213E"/>
    <w:rsid w:val="001B21C8"/>
    <w:rsid w:val="001B2ABD"/>
    <w:rsid w:val="001B313A"/>
    <w:rsid w:val="001B3268"/>
    <w:rsid w:val="001B3A17"/>
    <w:rsid w:val="001B4CBC"/>
    <w:rsid w:val="001B6445"/>
    <w:rsid w:val="001B68A6"/>
    <w:rsid w:val="001B6D8F"/>
    <w:rsid w:val="001B726F"/>
    <w:rsid w:val="001C0A7A"/>
    <w:rsid w:val="001C1609"/>
    <w:rsid w:val="001C2D48"/>
    <w:rsid w:val="001C3691"/>
    <w:rsid w:val="001C48EB"/>
    <w:rsid w:val="001C58B8"/>
    <w:rsid w:val="001C6014"/>
    <w:rsid w:val="001C66E0"/>
    <w:rsid w:val="001C7127"/>
    <w:rsid w:val="001D063C"/>
    <w:rsid w:val="001D086F"/>
    <w:rsid w:val="001D1B3F"/>
    <w:rsid w:val="001D1FF4"/>
    <w:rsid w:val="001D255B"/>
    <w:rsid w:val="001D28BD"/>
    <w:rsid w:val="001D42DF"/>
    <w:rsid w:val="001D44B5"/>
    <w:rsid w:val="001D4675"/>
    <w:rsid w:val="001D55C3"/>
    <w:rsid w:val="001D58A6"/>
    <w:rsid w:val="001D7CAD"/>
    <w:rsid w:val="001E0BDC"/>
    <w:rsid w:val="001E124D"/>
    <w:rsid w:val="001E197F"/>
    <w:rsid w:val="001E235C"/>
    <w:rsid w:val="001E26AF"/>
    <w:rsid w:val="001E2D03"/>
    <w:rsid w:val="001E2D85"/>
    <w:rsid w:val="001E3B9F"/>
    <w:rsid w:val="001E4D8E"/>
    <w:rsid w:val="001E56D0"/>
    <w:rsid w:val="001E5AA5"/>
    <w:rsid w:val="001E5B26"/>
    <w:rsid w:val="001E735F"/>
    <w:rsid w:val="001E77F7"/>
    <w:rsid w:val="001F1912"/>
    <w:rsid w:val="001F1A60"/>
    <w:rsid w:val="001F3101"/>
    <w:rsid w:val="001F46C0"/>
    <w:rsid w:val="001F4AC3"/>
    <w:rsid w:val="001F4D2D"/>
    <w:rsid w:val="001F56F2"/>
    <w:rsid w:val="001F5F27"/>
    <w:rsid w:val="001F710B"/>
    <w:rsid w:val="001F760B"/>
    <w:rsid w:val="00200F57"/>
    <w:rsid w:val="00203683"/>
    <w:rsid w:val="00203798"/>
    <w:rsid w:val="002043FD"/>
    <w:rsid w:val="002046F8"/>
    <w:rsid w:val="0020498E"/>
    <w:rsid w:val="00207343"/>
    <w:rsid w:val="0020777F"/>
    <w:rsid w:val="002077D7"/>
    <w:rsid w:val="002101DE"/>
    <w:rsid w:val="00210FBF"/>
    <w:rsid w:val="002126F0"/>
    <w:rsid w:val="00212967"/>
    <w:rsid w:val="00212EA0"/>
    <w:rsid w:val="00213203"/>
    <w:rsid w:val="00213C2A"/>
    <w:rsid w:val="00213D6E"/>
    <w:rsid w:val="0021429E"/>
    <w:rsid w:val="00215D84"/>
    <w:rsid w:val="00215E1C"/>
    <w:rsid w:val="00216832"/>
    <w:rsid w:val="00220838"/>
    <w:rsid w:val="00220964"/>
    <w:rsid w:val="0022130F"/>
    <w:rsid w:val="00221833"/>
    <w:rsid w:val="002227E6"/>
    <w:rsid w:val="00223113"/>
    <w:rsid w:val="00224062"/>
    <w:rsid w:val="00224270"/>
    <w:rsid w:val="0022470D"/>
    <w:rsid w:val="00224D53"/>
    <w:rsid w:val="00230045"/>
    <w:rsid w:val="00230672"/>
    <w:rsid w:val="00231062"/>
    <w:rsid w:val="00232643"/>
    <w:rsid w:val="0023370E"/>
    <w:rsid w:val="00236A63"/>
    <w:rsid w:val="00236D3C"/>
    <w:rsid w:val="00236D9B"/>
    <w:rsid w:val="00237909"/>
    <w:rsid w:val="0024042F"/>
    <w:rsid w:val="002416C4"/>
    <w:rsid w:val="00243689"/>
    <w:rsid w:val="00245A77"/>
    <w:rsid w:val="00246BA9"/>
    <w:rsid w:val="002470B9"/>
    <w:rsid w:val="00247FDF"/>
    <w:rsid w:val="002518AC"/>
    <w:rsid w:val="00252BF7"/>
    <w:rsid w:val="00252F62"/>
    <w:rsid w:val="002535F9"/>
    <w:rsid w:val="0025467A"/>
    <w:rsid w:val="00254A0F"/>
    <w:rsid w:val="00254FEB"/>
    <w:rsid w:val="002572A8"/>
    <w:rsid w:val="002600EA"/>
    <w:rsid w:val="00260A0F"/>
    <w:rsid w:val="00260A36"/>
    <w:rsid w:val="00260A81"/>
    <w:rsid w:val="00260D62"/>
    <w:rsid w:val="00260FC6"/>
    <w:rsid w:val="00261715"/>
    <w:rsid w:val="00261766"/>
    <w:rsid w:val="002618A7"/>
    <w:rsid w:val="00261B6A"/>
    <w:rsid w:val="00262C5F"/>
    <w:rsid w:val="00263F43"/>
    <w:rsid w:val="00263FAB"/>
    <w:rsid w:val="00264487"/>
    <w:rsid w:val="00266B62"/>
    <w:rsid w:val="0026719F"/>
    <w:rsid w:val="002671C6"/>
    <w:rsid w:val="00267F84"/>
    <w:rsid w:val="00270297"/>
    <w:rsid w:val="00270C97"/>
    <w:rsid w:val="00270E27"/>
    <w:rsid w:val="002716DC"/>
    <w:rsid w:val="00271B12"/>
    <w:rsid w:val="00271F97"/>
    <w:rsid w:val="00273C30"/>
    <w:rsid w:val="00273CE7"/>
    <w:rsid w:val="00275341"/>
    <w:rsid w:val="00275D65"/>
    <w:rsid w:val="00275F31"/>
    <w:rsid w:val="002760E4"/>
    <w:rsid w:val="00276E12"/>
    <w:rsid w:val="00277A47"/>
    <w:rsid w:val="00277A9B"/>
    <w:rsid w:val="00280040"/>
    <w:rsid w:val="0028071A"/>
    <w:rsid w:val="00281115"/>
    <w:rsid w:val="002812AE"/>
    <w:rsid w:val="00281D89"/>
    <w:rsid w:val="0028340D"/>
    <w:rsid w:val="00283744"/>
    <w:rsid w:val="002838B3"/>
    <w:rsid w:val="00283ED9"/>
    <w:rsid w:val="00283FAC"/>
    <w:rsid w:val="00284258"/>
    <w:rsid w:val="00284684"/>
    <w:rsid w:val="002850C1"/>
    <w:rsid w:val="0028544D"/>
    <w:rsid w:val="002856B4"/>
    <w:rsid w:val="002856BA"/>
    <w:rsid w:val="00286193"/>
    <w:rsid w:val="00286B1A"/>
    <w:rsid w:val="00286EC9"/>
    <w:rsid w:val="002871BB"/>
    <w:rsid w:val="002872C4"/>
    <w:rsid w:val="002879AA"/>
    <w:rsid w:val="00287F2F"/>
    <w:rsid w:val="002921EA"/>
    <w:rsid w:val="00292681"/>
    <w:rsid w:val="00292A80"/>
    <w:rsid w:val="0029305C"/>
    <w:rsid w:val="002939C6"/>
    <w:rsid w:val="00294332"/>
    <w:rsid w:val="00294F0E"/>
    <w:rsid w:val="002956CF"/>
    <w:rsid w:val="002961B8"/>
    <w:rsid w:val="0029687E"/>
    <w:rsid w:val="00296B45"/>
    <w:rsid w:val="00297350"/>
    <w:rsid w:val="002975C0"/>
    <w:rsid w:val="002A055C"/>
    <w:rsid w:val="002A1867"/>
    <w:rsid w:val="002A3C08"/>
    <w:rsid w:val="002A4ED4"/>
    <w:rsid w:val="002A575C"/>
    <w:rsid w:val="002A6375"/>
    <w:rsid w:val="002A748B"/>
    <w:rsid w:val="002A77AD"/>
    <w:rsid w:val="002A7EC2"/>
    <w:rsid w:val="002B1155"/>
    <w:rsid w:val="002B1360"/>
    <w:rsid w:val="002B1416"/>
    <w:rsid w:val="002B17D4"/>
    <w:rsid w:val="002B1A94"/>
    <w:rsid w:val="002B1E8E"/>
    <w:rsid w:val="002B2050"/>
    <w:rsid w:val="002B388F"/>
    <w:rsid w:val="002B42B4"/>
    <w:rsid w:val="002B636B"/>
    <w:rsid w:val="002B6CE0"/>
    <w:rsid w:val="002C0027"/>
    <w:rsid w:val="002C0207"/>
    <w:rsid w:val="002C04E8"/>
    <w:rsid w:val="002C08FA"/>
    <w:rsid w:val="002C0EAF"/>
    <w:rsid w:val="002C2481"/>
    <w:rsid w:val="002C2861"/>
    <w:rsid w:val="002C29C4"/>
    <w:rsid w:val="002C4975"/>
    <w:rsid w:val="002C4DF9"/>
    <w:rsid w:val="002C4EB4"/>
    <w:rsid w:val="002C5312"/>
    <w:rsid w:val="002C5D1D"/>
    <w:rsid w:val="002C627F"/>
    <w:rsid w:val="002C67D7"/>
    <w:rsid w:val="002C6ADB"/>
    <w:rsid w:val="002C7F00"/>
    <w:rsid w:val="002D02D4"/>
    <w:rsid w:val="002D04D8"/>
    <w:rsid w:val="002D0C8E"/>
    <w:rsid w:val="002D11FA"/>
    <w:rsid w:val="002D1841"/>
    <w:rsid w:val="002D2018"/>
    <w:rsid w:val="002D3C8D"/>
    <w:rsid w:val="002D4E95"/>
    <w:rsid w:val="002D5610"/>
    <w:rsid w:val="002D57E2"/>
    <w:rsid w:val="002E04B2"/>
    <w:rsid w:val="002E1C64"/>
    <w:rsid w:val="002E45D0"/>
    <w:rsid w:val="002E59C8"/>
    <w:rsid w:val="002E5BF9"/>
    <w:rsid w:val="002E6A19"/>
    <w:rsid w:val="002E6B60"/>
    <w:rsid w:val="002E7286"/>
    <w:rsid w:val="002E7C52"/>
    <w:rsid w:val="002E7CE7"/>
    <w:rsid w:val="002F2E16"/>
    <w:rsid w:val="002F3B4A"/>
    <w:rsid w:val="002F3C5E"/>
    <w:rsid w:val="002F4345"/>
    <w:rsid w:val="002F5EE4"/>
    <w:rsid w:val="002F6977"/>
    <w:rsid w:val="002F7870"/>
    <w:rsid w:val="00301ED1"/>
    <w:rsid w:val="00302829"/>
    <w:rsid w:val="00302B67"/>
    <w:rsid w:val="003030DD"/>
    <w:rsid w:val="0030331E"/>
    <w:rsid w:val="00303706"/>
    <w:rsid w:val="00303D3E"/>
    <w:rsid w:val="00304854"/>
    <w:rsid w:val="00304E4B"/>
    <w:rsid w:val="00305947"/>
    <w:rsid w:val="00307D21"/>
    <w:rsid w:val="00310712"/>
    <w:rsid w:val="00310976"/>
    <w:rsid w:val="00310B02"/>
    <w:rsid w:val="00310ED8"/>
    <w:rsid w:val="0031114A"/>
    <w:rsid w:val="00315ACD"/>
    <w:rsid w:val="0032066E"/>
    <w:rsid w:val="0032079F"/>
    <w:rsid w:val="00321BB7"/>
    <w:rsid w:val="00321D08"/>
    <w:rsid w:val="003226A3"/>
    <w:rsid w:val="00322E8A"/>
    <w:rsid w:val="003239B8"/>
    <w:rsid w:val="00323A5E"/>
    <w:rsid w:val="00324126"/>
    <w:rsid w:val="00324925"/>
    <w:rsid w:val="00324AE4"/>
    <w:rsid w:val="003256C1"/>
    <w:rsid w:val="003260B0"/>
    <w:rsid w:val="00326B88"/>
    <w:rsid w:val="00326D07"/>
    <w:rsid w:val="00327EA8"/>
    <w:rsid w:val="0033050C"/>
    <w:rsid w:val="00330735"/>
    <w:rsid w:val="0033257E"/>
    <w:rsid w:val="00332C2D"/>
    <w:rsid w:val="00332FC6"/>
    <w:rsid w:val="003347B5"/>
    <w:rsid w:val="003348F1"/>
    <w:rsid w:val="003352C5"/>
    <w:rsid w:val="003353B0"/>
    <w:rsid w:val="0033619A"/>
    <w:rsid w:val="00336624"/>
    <w:rsid w:val="00336AC7"/>
    <w:rsid w:val="00336B30"/>
    <w:rsid w:val="00336BD6"/>
    <w:rsid w:val="00340069"/>
    <w:rsid w:val="00340685"/>
    <w:rsid w:val="00340AD4"/>
    <w:rsid w:val="003435C4"/>
    <w:rsid w:val="00346FB8"/>
    <w:rsid w:val="00351989"/>
    <w:rsid w:val="0035264D"/>
    <w:rsid w:val="00353232"/>
    <w:rsid w:val="00353240"/>
    <w:rsid w:val="00353549"/>
    <w:rsid w:val="00353604"/>
    <w:rsid w:val="00353C7B"/>
    <w:rsid w:val="003548A2"/>
    <w:rsid w:val="003549D2"/>
    <w:rsid w:val="00354BBA"/>
    <w:rsid w:val="00354E82"/>
    <w:rsid w:val="00355229"/>
    <w:rsid w:val="003624C9"/>
    <w:rsid w:val="00362713"/>
    <w:rsid w:val="0036439C"/>
    <w:rsid w:val="003649A3"/>
    <w:rsid w:val="00364F75"/>
    <w:rsid w:val="00365761"/>
    <w:rsid w:val="00365B3D"/>
    <w:rsid w:val="00365B4F"/>
    <w:rsid w:val="00366E06"/>
    <w:rsid w:val="003679A6"/>
    <w:rsid w:val="00370C3C"/>
    <w:rsid w:val="00371236"/>
    <w:rsid w:val="00371863"/>
    <w:rsid w:val="00371D4E"/>
    <w:rsid w:val="0037289D"/>
    <w:rsid w:val="0037289E"/>
    <w:rsid w:val="00373590"/>
    <w:rsid w:val="003739FE"/>
    <w:rsid w:val="00374230"/>
    <w:rsid w:val="00374519"/>
    <w:rsid w:val="003761AB"/>
    <w:rsid w:val="00376369"/>
    <w:rsid w:val="003764A1"/>
    <w:rsid w:val="003766A8"/>
    <w:rsid w:val="00376A4B"/>
    <w:rsid w:val="003777D9"/>
    <w:rsid w:val="00377A1B"/>
    <w:rsid w:val="0038024E"/>
    <w:rsid w:val="0038060E"/>
    <w:rsid w:val="00380E46"/>
    <w:rsid w:val="003819F5"/>
    <w:rsid w:val="003825AE"/>
    <w:rsid w:val="00382C00"/>
    <w:rsid w:val="003835C2"/>
    <w:rsid w:val="00383829"/>
    <w:rsid w:val="0038451A"/>
    <w:rsid w:val="003855BF"/>
    <w:rsid w:val="00385A04"/>
    <w:rsid w:val="00387056"/>
    <w:rsid w:val="003873CF"/>
    <w:rsid w:val="00387699"/>
    <w:rsid w:val="00390A4C"/>
    <w:rsid w:val="00391239"/>
    <w:rsid w:val="00391C38"/>
    <w:rsid w:val="0039317D"/>
    <w:rsid w:val="00395C4C"/>
    <w:rsid w:val="003963EC"/>
    <w:rsid w:val="00397E60"/>
    <w:rsid w:val="003A04D5"/>
    <w:rsid w:val="003A1E0D"/>
    <w:rsid w:val="003A321D"/>
    <w:rsid w:val="003A38C0"/>
    <w:rsid w:val="003A435C"/>
    <w:rsid w:val="003A54FB"/>
    <w:rsid w:val="003A5D61"/>
    <w:rsid w:val="003A770D"/>
    <w:rsid w:val="003B04D2"/>
    <w:rsid w:val="003B0D3B"/>
    <w:rsid w:val="003B1AF9"/>
    <w:rsid w:val="003B2283"/>
    <w:rsid w:val="003B35D9"/>
    <w:rsid w:val="003B4CDF"/>
    <w:rsid w:val="003B4E52"/>
    <w:rsid w:val="003B6121"/>
    <w:rsid w:val="003B67E6"/>
    <w:rsid w:val="003B77B4"/>
    <w:rsid w:val="003C044A"/>
    <w:rsid w:val="003C0FA6"/>
    <w:rsid w:val="003C12E5"/>
    <w:rsid w:val="003C1CA2"/>
    <w:rsid w:val="003C24A6"/>
    <w:rsid w:val="003C27F1"/>
    <w:rsid w:val="003C3453"/>
    <w:rsid w:val="003C56D4"/>
    <w:rsid w:val="003C5A2E"/>
    <w:rsid w:val="003C5A95"/>
    <w:rsid w:val="003C66B2"/>
    <w:rsid w:val="003C68A3"/>
    <w:rsid w:val="003C7454"/>
    <w:rsid w:val="003C75BC"/>
    <w:rsid w:val="003D0E61"/>
    <w:rsid w:val="003D19F0"/>
    <w:rsid w:val="003D1DE3"/>
    <w:rsid w:val="003D2164"/>
    <w:rsid w:val="003D3EAE"/>
    <w:rsid w:val="003D431F"/>
    <w:rsid w:val="003D5518"/>
    <w:rsid w:val="003D5B44"/>
    <w:rsid w:val="003D5D8C"/>
    <w:rsid w:val="003D62AC"/>
    <w:rsid w:val="003D7179"/>
    <w:rsid w:val="003D756B"/>
    <w:rsid w:val="003D7AA5"/>
    <w:rsid w:val="003E0CA2"/>
    <w:rsid w:val="003E1A66"/>
    <w:rsid w:val="003E27C3"/>
    <w:rsid w:val="003E3760"/>
    <w:rsid w:val="003E4890"/>
    <w:rsid w:val="003E51AE"/>
    <w:rsid w:val="003E54AB"/>
    <w:rsid w:val="003E6328"/>
    <w:rsid w:val="003E7ABA"/>
    <w:rsid w:val="003F0D03"/>
    <w:rsid w:val="003F228E"/>
    <w:rsid w:val="003F287C"/>
    <w:rsid w:val="003F324F"/>
    <w:rsid w:val="003F3BB3"/>
    <w:rsid w:val="003F4F56"/>
    <w:rsid w:val="003F6CA2"/>
    <w:rsid w:val="003F70C1"/>
    <w:rsid w:val="003F7DAF"/>
    <w:rsid w:val="004007CE"/>
    <w:rsid w:val="00400D65"/>
    <w:rsid w:val="0040133B"/>
    <w:rsid w:val="004020A9"/>
    <w:rsid w:val="0040253F"/>
    <w:rsid w:val="00402988"/>
    <w:rsid w:val="00402DEA"/>
    <w:rsid w:val="00403345"/>
    <w:rsid w:val="00404B8D"/>
    <w:rsid w:val="00405020"/>
    <w:rsid w:val="00405236"/>
    <w:rsid w:val="004078B0"/>
    <w:rsid w:val="00407B19"/>
    <w:rsid w:val="00407FC1"/>
    <w:rsid w:val="004102B3"/>
    <w:rsid w:val="0041132A"/>
    <w:rsid w:val="0041280C"/>
    <w:rsid w:val="004137B9"/>
    <w:rsid w:val="00413BCA"/>
    <w:rsid w:val="00413EA4"/>
    <w:rsid w:val="004152AD"/>
    <w:rsid w:val="00415A83"/>
    <w:rsid w:val="00415F9E"/>
    <w:rsid w:val="00416BE7"/>
    <w:rsid w:val="00417B0B"/>
    <w:rsid w:val="004200BD"/>
    <w:rsid w:val="0042087B"/>
    <w:rsid w:val="0042112B"/>
    <w:rsid w:val="00421CD1"/>
    <w:rsid w:val="00421E29"/>
    <w:rsid w:val="0042261A"/>
    <w:rsid w:val="0042474D"/>
    <w:rsid w:val="00424F0B"/>
    <w:rsid w:val="00426220"/>
    <w:rsid w:val="00426D3A"/>
    <w:rsid w:val="00427825"/>
    <w:rsid w:val="004301EA"/>
    <w:rsid w:val="00430F33"/>
    <w:rsid w:val="00431893"/>
    <w:rsid w:val="00431996"/>
    <w:rsid w:val="00432B9F"/>
    <w:rsid w:val="00433954"/>
    <w:rsid w:val="00434008"/>
    <w:rsid w:val="00434179"/>
    <w:rsid w:val="00435FF5"/>
    <w:rsid w:val="00436668"/>
    <w:rsid w:val="00437808"/>
    <w:rsid w:val="00441105"/>
    <w:rsid w:val="00441A43"/>
    <w:rsid w:val="00441D3E"/>
    <w:rsid w:val="00442FF6"/>
    <w:rsid w:val="004430C4"/>
    <w:rsid w:val="004443AC"/>
    <w:rsid w:val="00444638"/>
    <w:rsid w:val="00444CBF"/>
    <w:rsid w:val="00445853"/>
    <w:rsid w:val="00445C96"/>
    <w:rsid w:val="00446C44"/>
    <w:rsid w:val="00447482"/>
    <w:rsid w:val="00447C76"/>
    <w:rsid w:val="00450751"/>
    <w:rsid w:val="004514F3"/>
    <w:rsid w:val="00451B85"/>
    <w:rsid w:val="004520D5"/>
    <w:rsid w:val="00452450"/>
    <w:rsid w:val="004527BD"/>
    <w:rsid w:val="00452913"/>
    <w:rsid w:val="0045311E"/>
    <w:rsid w:val="00454765"/>
    <w:rsid w:val="004565DD"/>
    <w:rsid w:val="00456B91"/>
    <w:rsid w:val="00457AD2"/>
    <w:rsid w:val="00460A27"/>
    <w:rsid w:val="00460ADF"/>
    <w:rsid w:val="00463DF8"/>
    <w:rsid w:val="0046422C"/>
    <w:rsid w:val="004645DC"/>
    <w:rsid w:val="00464BF6"/>
    <w:rsid w:val="00466231"/>
    <w:rsid w:val="00466AE9"/>
    <w:rsid w:val="00466D7E"/>
    <w:rsid w:val="00467377"/>
    <w:rsid w:val="00470AE3"/>
    <w:rsid w:val="00471684"/>
    <w:rsid w:val="004724A9"/>
    <w:rsid w:val="00475204"/>
    <w:rsid w:val="00475207"/>
    <w:rsid w:val="004752A7"/>
    <w:rsid w:val="0047660F"/>
    <w:rsid w:val="0047796A"/>
    <w:rsid w:val="004779AB"/>
    <w:rsid w:val="00480554"/>
    <w:rsid w:val="00481C7F"/>
    <w:rsid w:val="00482436"/>
    <w:rsid w:val="00482C1D"/>
    <w:rsid w:val="00482E3E"/>
    <w:rsid w:val="00483879"/>
    <w:rsid w:val="004847D6"/>
    <w:rsid w:val="00484FDD"/>
    <w:rsid w:val="0048535B"/>
    <w:rsid w:val="00486647"/>
    <w:rsid w:val="004866DF"/>
    <w:rsid w:val="004877D9"/>
    <w:rsid w:val="0049046F"/>
    <w:rsid w:val="00490C70"/>
    <w:rsid w:val="004917D9"/>
    <w:rsid w:val="00491D4E"/>
    <w:rsid w:val="00492446"/>
    <w:rsid w:val="004944FC"/>
    <w:rsid w:val="00495F11"/>
    <w:rsid w:val="004963DF"/>
    <w:rsid w:val="00497E36"/>
    <w:rsid w:val="004A01EB"/>
    <w:rsid w:val="004A1BAF"/>
    <w:rsid w:val="004A27ED"/>
    <w:rsid w:val="004A2C9D"/>
    <w:rsid w:val="004A312F"/>
    <w:rsid w:val="004A6414"/>
    <w:rsid w:val="004A643C"/>
    <w:rsid w:val="004A69AC"/>
    <w:rsid w:val="004A6EDB"/>
    <w:rsid w:val="004A7181"/>
    <w:rsid w:val="004B270A"/>
    <w:rsid w:val="004B42E3"/>
    <w:rsid w:val="004B4D19"/>
    <w:rsid w:val="004B54B0"/>
    <w:rsid w:val="004B672C"/>
    <w:rsid w:val="004B70A4"/>
    <w:rsid w:val="004B7F9E"/>
    <w:rsid w:val="004C0761"/>
    <w:rsid w:val="004C0909"/>
    <w:rsid w:val="004C0E89"/>
    <w:rsid w:val="004C249B"/>
    <w:rsid w:val="004C345E"/>
    <w:rsid w:val="004C4857"/>
    <w:rsid w:val="004C4E93"/>
    <w:rsid w:val="004C591A"/>
    <w:rsid w:val="004C59E0"/>
    <w:rsid w:val="004C5C93"/>
    <w:rsid w:val="004C5EFF"/>
    <w:rsid w:val="004C660E"/>
    <w:rsid w:val="004D0E16"/>
    <w:rsid w:val="004D267A"/>
    <w:rsid w:val="004D2A23"/>
    <w:rsid w:val="004D2E81"/>
    <w:rsid w:val="004D342A"/>
    <w:rsid w:val="004D3EDB"/>
    <w:rsid w:val="004D4408"/>
    <w:rsid w:val="004D5141"/>
    <w:rsid w:val="004D759B"/>
    <w:rsid w:val="004D7CB1"/>
    <w:rsid w:val="004E0C1D"/>
    <w:rsid w:val="004E0DBC"/>
    <w:rsid w:val="004E1F5C"/>
    <w:rsid w:val="004E20FC"/>
    <w:rsid w:val="004E210E"/>
    <w:rsid w:val="004E2164"/>
    <w:rsid w:val="004E2D58"/>
    <w:rsid w:val="004E3051"/>
    <w:rsid w:val="004E31CC"/>
    <w:rsid w:val="004E3289"/>
    <w:rsid w:val="004E37C8"/>
    <w:rsid w:val="004E3ACC"/>
    <w:rsid w:val="004E43BB"/>
    <w:rsid w:val="004E63FD"/>
    <w:rsid w:val="004E6477"/>
    <w:rsid w:val="004E71FC"/>
    <w:rsid w:val="004E7F4B"/>
    <w:rsid w:val="004F0268"/>
    <w:rsid w:val="004F0D90"/>
    <w:rsid w:val="004F1144"/>
    <w:rsid w:val="004F1AF7"/>
    <w:rsid w:val="004F21CF"/>
    <w:rsid w:val="004F4D9D"/>
    <w:rsid w:val="004F5822"/>
    <w:rsid w:val="004F6896"/>
    <w:rsid w:val="004F6BAC"/>
    <w:rsid w:val="004F76B8"/>
    <w:rsid w:val="004F772E"/>
    <w:rsid w:val="004F7959"/>
    <w:rsid w:val="004F7DAD"/>
    <w:rsid w:val="00502F5C"/>
    <w:rsid w:val="00503278"/>
    <w:rsid w:val="00503DED"/>
    <w:rsid w:val="00503E1A"/>
    <w:rsid w:val="005063CD"/>
    <w:rsid w:val="005074CD"/>
    <w:rsid w:val="00507CC8"/>
    <w:rsid w:val="00507F2C"/>
    <w:rsid w:val="0051031F"/>
    <w:rsid w:val="0051210F"/>
    <w:rsid w:val="005147FD"/>
    <w:rsid w:val="005165C5"/>
    <w:rsid w:val="00516BFF"/>
    <w:rsid w:val="005170B2"/>
    <w:rsid w:val="00517235"/>
    <w:rsid w:val="005203D3"/>
    <w:rsid w:val="00520E0D"/>
    <w:rsid w:val="00522E40"/>
    <w:rsid w:val="00523479"/>
    <w:rsid w:val="00524EA8"/>
    <w:rsid w:val="0052612D"/>
    <w:rsid w:val="00526F21"/>
    <w:rsid w:val="00526FA9"/>
    <w:rsid w:val="00530BD2"/>
    <w:rsid w:val="00531392"/>
    <w:rsid w:val="0053167C"/>
    <w:rsid w:val="00531DC4"/>
    <w:rsid w:val="005324FE"/>
    <w:rsid w:val="00532C46"/>
    <w:rsid w:val="00532EED"/>
    <w:rsid w:val="00534D3A"/>
    <w:rsid w:val="00534E7B"/>
    <w:rsid w:val="00537B01"/>
    <w:rsid w:val="00540528"/>
    <w:rsid w:val="00540AA3"/>
    <w:rsid w:val="00541016"/>
    <w:rsid w:val="005411BA"/>
    <w:rsid w:val="00541472"/>
    <w:rsid w:val="00541F35"/>
    <w:rsid w:val="00541FA0"/>
    <w:rsid w:val="00542498"/>
    <w:rsid w:val="005428C9"/>
    <w:rsid w:val="00543782"/>
    <w:rsid w:val="00543BB3"/>
    <w:rsid w:val="00544045"/>
    <w:rsid w:val="00545B2F"/>
    <w:rsid w:val="00546202"/>
    <w:rsid w:val="00546252"/>
    <w:rsid w:val="00546A56"/>
    <w:rsid w:val="005473BD"/>
    <w:rsid w:val="00550270"/>
    <w:rsid w:val="00551DC2"/>
    <w:rsid w:val="00553285"/>
    <w:rsid w:val="005532E7"/>
    <w:rsid w:val="005537A0"/>
    <w:rsid w:val="005543A8"/>
    <w:rsid w:val="00554907"/>
    <w:rsid w:val="0055597B"/>
    <w:rsid w:val="00556483"/>
    <w:rsid w:val="00556B42"/>
    <w:rsid w:val="00557A9F"/>
    <w:rsid w:val="00557C8E"/>
    <w:rsid w:val="00557D42"/>
    <w:rsid w:val="0056037C"/>
    <w:rsid w:val="00560510"/>
    <w:rsid w:val="005618D6"/>
    <w:rsid w:val="00561BC1"/>
    <w:rsid w:val="00561F4D"/>
    <w:rsid w:val="005623A5"/>
    <w:rsid w:val="00567C42"/>
    <w:rsid w:val="005702E8"/>
    <w:rsid w:val="00570304"/>
    <w:rsid w:val="005713FD"/>
    <w:rsid w:val="00571A31"/>
    <w:rsid w:val="00571FE0"/>
    <w:rsid w:val="00572012"/>
    <w:rsid w:val="005729B9"/>
    <w:rsid w:val="00572ADC"/>
    <w:rsid w:val="0057321C"/>
    <w:rsid w:val="0057457F"/>
    <w:rsid w:val="005747A9"/>
    <w:rsid w:val="00574EAA"/>
    <w:rsid w:val="0057592A"/>
    <w:rsid w:val="00575F76"/>
    <w:rsid w:val="00576A73"/>
    <w:rsid w:val="00576AA7"/>
    <w:rsid w:val="005773CD"/>
    <w:rsid w:val="00582BCD"/>
    <w:rsid w:val="005847E3"/>
    <w:rsid w:val="0058484F"/>
    <w:rsid w:val="00584AB7"/>
    <w:rsid w:val="00584D75"/>
    <w:rsid w:val="0058501A"/>
    <w:rsid w:val="0059072D"/>
    <w:rsid w:val="00590DDB"/>
    <w:rsid w:val="005918BA"/>
    <w:rsid w:val="00592173"/>
    <w:rsid w:val="005924B2"/>
    <w:rsid w:val="0059338B"/>
    <w:rsid w:val="005933F0"/>
    <w:rsid w:val="0059440B"/>
    <w:rsid w:val="00595604"/>
    <w:rsid w:val="00595774"/>
    <w:rsid w:val="00595C81"/>
    <w:rsid w:val="0059605D"/>
    <w:rsid w:val="005960FE"/>
    <w:rsid w:val="00596273"/>
    <w:rsid w:val="005967DD"/>
    <w:rsid w:val="005967F8"/>
    <w:rsid w:val="00597CD8"/>
    <w:rsid w:val="00597FCF"/>
    <w:rsid w:val="00597FD7"/>
    <w:rsid w:val="005A09B0"/>
    <w:rsid w:val="005A15B0"/>
    <w:rsid w:val="005A1D4A"/>
    <w:rsid w:val="005A1F4C"/>
    <w:rsid w:val="005A3CB6"/>
    <w:rsid w:val="005A3EBC"/>
    <w:rsid w:val="005A540F"/>
    <w:rsid w:val="005A7852"/>
    <w:rsid w:val="005B06AC"/>
    <w:rsid w:val="005B0B84"/>
    <w:rsid w:val="005B14D1"/>
    <w:rsid w:val="005B1601"/>
    <w:rsid w:val="005B39E7"/>
    <w:rsid w:val="005B3BB5"/>
    <w:rsid w:val="005B3F33"/>
    <w:rsid w:val="005B400B"/>
    <w:rsid w:val="005B4038"/>
    <w:rsid w:val="005B41F4"/>
    <w:rsid w:val="005B470E"/>
    <w:rsid w:val="005B56B7"/>
    <w:rsid w:val="005B6D84"/>
    <w:rsid w:val="005B72EB"/>
    <w:rsid w:val="005C06C1"/>
    <w:rsid w:val="005C0991"/>
    <w:rsid w:val="005C0A9B"/>
    <w:rsid w:val="005C0EF8"/>
    <w:rsid w:val="005C13F5"/>
    <w:rsid w:val="005C1AA6"/>
    <w:rsid w:val="005C2D47"/>
    <w:rsid w:val="005C3615"/>
    <w:rsid w:val="005C4C81"/>
    <w:rsid w:val="005C6655"/>
    <w:rsid w:val="005C770E"/>
    <w:rsid w:val="005C7C94"/>
    <w:rsid w:val="005C7D0E"/>
    <w:rsid w:val="005C7FDE"/>
    <w:rsid w:val="005D06ED"/>
    <w:rsid w:val="005D0DD5"/>
    <w:rsid w:val="005D0F5B"/>
    <w:rsid w:val="005D2073"/>
    <w:rsid w:val="005D220C"/>
    <w:rsid w:val="005D2763"/>
    <w:rsid w:val="005D2A42"/>
    <w:rsid w:val="005D4CDC"/>
    <w:rsid w:val="005D4DF1"/>
    <w:rsid w:val="005D6F06"/>
    <w:rsid w:val="005D7629"/>
    <w:rsid w:val="005D7BB5"/>
    <w:rsid w:val="005E058F"/>
    <w:rsid w:val="005E0BA7"/>
    <w:rsid w:val="005E1106"/>
    <w:rsid w:val="005E2D19"/>
    <w:rsid w:val="005E33B1"/>
    <w:rsid w:val="005E4088"/>
    <w:rsid w:val="005E446C"/>
    <w:rsid w:val="005F0D8E"/>
    <w:rsid w:val="005F0FA5"/>
    <w:rsid w:val="005F17A0"/>
    <w:rsid w:val="005F2AEF"/>
    <w:rsid w:val="005F309C"/>
    <w:rsid w:val="005F35DA"/>
    <w:rsid w:val="005F38FB"/>
    <w:rsid w:val="005F3B2A"/>
    <w:rsid w:val="005F52A3"/>
    <w:rsid w:val="005F651C"/>
    <w:rsid w:val="005F7107"/>
    <w:rsid w:val="005F71C0"/>
    <w:rsid w:val="005F7CE5"/>
    <w:rsid w:val="00600244"/>
    <w:rsid w:val="0060057D"/>
    <w:rsid w:val="00600D97"/>
    <w:rsid w:val="00601091"/>
    <w:rsid w:val="006043A0"/>
    <w:rsid w:val="00604A3C"/>
    <w:rsid w:val="00604AFC"/>
    <w:rsid w:val="00605530"/>
    <w:rsid w:val="00605DBC"/>
    <w:rsid w:val="0060685A"/>
    <w:rsid w:val="00606999"/>
    <w:rsid w:val="00606E76"/>
    <w:rsid w:val="006070C8"/>
    <w:rsid w:val="0060717E"/>
    <w:rsid w:val="00607FAB"/>
    <w:rsid w:val="006105FC"/>
    <w:rsid w:val="00611CB1"/>
    <w:rsid w:val="00613C41"/>
    <w:rsid w:val="00614B06"/>
    <w:rsid w:val="00614ECB"/>
    <w:rsid w:val="00615911"/>
    <w:rsid w:val="00615A02"/>
    <w:rsid w:val="00616232"/>
    <w:rsid w:val="00616F30"/>
    <w:rsid w:val="006204BD"/>
    <w:rsid w:val="00620D15"/>
    <w:rsid w:val="00620F74"/>
    <w:rsid w:val="00621157"/>
    <w:rsid w:val="00622691"/>
    <w:rsid w:val="00622908"/>
    <w:rsid w:val="00622D1D"/>
    <w:rsid w:val="00625235"/>
    <w:rsid w:val="006257CF"/>
    <w:rsid w:val="00625894"/>
    <w:rsid w:val="00626090"/>
    <w:rsid w:val="0062659D"/>
    <w:rsid w:val="00626B8D"/>
    <w:rsid w:val="006273DC"/>
    <w:rsid w:val="006274AA"/>
    <w:rsid w:val="00627A56"/>
    <w:rsid w:val="00630003"/>
    <w:rsid w:val="006308CA"/>
    <w:rsid w:val="00630B6F"/>
    <w:rsid w:val="00631058"/>
    <w:rsid w:val="006323FA"/>
    <w:rsid w:val="00632DC4"/>
    <w:rsid w:val="00634808"/>
    <w:rsid w:val="00641753"/>
    <w:rsid w:val="00642C0E"/>
    <w:rsid w:val="006430AD"/>
    <w:rsid w:val="00643B44"/>
    <w:rsid w:val="0064449D"/>
    <w:rsid w:val="0064487D"/>
    <w:rsid w:val="00645A1D"/>
    <w:rsid w:val="00645E58"/>
    <w:rsid w:val="006471B0"/>
    <w:rsid w:val="00647937"/>
    <w:rsid w:val="006512FC"/>
    <w:rsid w:val="006526D2"/>
    <w:rsid w:val="00652FA4"/>
    <w:rsid w:val="0065457F"/>
    <w:rsid w:val="0065528E"/>
    <w:rsid w:val="006557AD"/>
    <w:rsid w:val="0065676D"/>
    <w:rsid w:val="006572DA"/>
    <w:rsid w:val="00661488"/>
    <w:rsid w:val="006657C5"/>
    <w:rsid w:val="006662EE"/>
    <w:rsid w:val="006668E6"/>
    <w:rsid w:val="00670431"/>
    <w:rsid w:val="0067078F"/>
    <w:rsid w:val="00670DF4"/>
    <w:rsid w:val="00671014"/>
    <w:rsid w:val="0067167B"/>
    <w:rsid w:val="00671D02"/>
    <w:rsid w:val="00671D9D"/>
    <w:rsid w:val="00672F0F"/>
    <w:rsid w:val="00672F75"/>
    <w:rsid w:val="00675CD2"/>
    <w:rsid w:val="00676AB7"/>
    <w:rsid w:val="00677075"/>
    <w:rsid w:val="00677E3E"/>
    <w:rsid w:val="00680066"/>
    <w:rsid w:val="00680138"/>
    <w:rsid w:val="00680A85"/>
    <w:rsid w:val="006821EC"/>
    <w:rsid w:val="006867E4"/>
    <w:rsid w:val="00687EB7"/>
    <w:rsid w:val="00687F4B"/>
    <w:rsid w:val="00691FB9"/>
    <w:rsid w:val="0069294C"/>
    <w:rsid w:val="006934CD"/>
    <w:rsid w:val="00693B95"/>
    <w:rsid w:val="0069412E"/>
    <w:rsid w:val="00694777"/>
    <w:rsid w:val="00695285"/>
    <w:rsid w:val="00695937"/>
    <w:rsid w:val="00695D4D"/>
    <w:rsid w:val="00695E5C"/>
    <w:rsid w:val="006961D7"/>
    <w:rsid w:val="00696AA1"/>
    <w:rsid w:val="006A1628"/>
    <w:rsid w:val="006A20D9"/>
    <w:rsid w:val="006A2276"/>
    <w:rsid w:val="006A2467"/>
    <w:rsid w:val="006A3124"/>
    <w:rsid w:val="006A31D2"/>
    <w:rsid w:val="006A3C98"/>
    <w:rsid w:val="006A3E71"/>
    <w:rsid w:val="006A48F7"/>
    <w:rsid w:val="006A7429"/>
    <w:rsid w:val="006B0139"/>
    <w:rsid w:val="006B3CFC"/>
    <w:rsid w:val="006B411B"/>
    <w:rsid w:val="006B49BB"/>
    <w:rsid w:val="006B4D7F"/>
    <w:rsid w:val="006B582D"/>
    <w:rsid w:val="006B6EBC"/>
    <w:rsid w:val="006B7E2D"/>
    <w:rsid w:val="006C07E0"/>
    <w:rsid w:val="006C08C7"/>
    <w:rsid w:val="006C08FB"/>
    <w:rsid w:val="006C14D0"/>
    <w:rsid w:val="006C293A"/>
    <w:rsid w:val="006C3484"/>
    <w:rsid w:val="006C3B78"/>
    <w:rsid w:val="006C3CE0"/>
    <w:rsid w:val="006C4373"/>
    <w:rsid w:val="006C59F2"/>
    <w:rsid w:val="006C60B9"/>
    <w:rsid w:val="006C730C"/>
    <w:rsid w:val="006C7CA4"/>
    <w:rsid w:val="006D00EE"/>
    <w:rsid w:val="006D01C2"/>
    <w:rsid w:val="006D1395"/>
    <w:rsid w:val="006D1461"/>
    <w:rsid w:val="006D1AB8"/>
    <w:rsid w:val="006D20F1"/>
    <w:rsid w:val="006D2BBA"/>
    <w:rsid w:val="006D432A"/>
    <w:rsid w:val="006D4E34"/>
    <w:rsid w:val="006D4FAE"/>
    <w:rsid w:val="006D5345"/>
    <w:rsid w:val="006D58F4"/>
    <w:rsid w:val="006D597C"/>
    <w:rsid w:val="006D65CD"/>
    <w:rsid w:val="006D705C"/>
    <w:rsid w:val="006D7180"/>
    <w:rsid w:val="006D7EE4"/>
    <w:rsid w:val="006E14E9"/>
    <w:rsid w:val="006E1965"/>
    <w:rsid w:val="006E1E86"/>
    <w:rsid w:val="006E2D62"/>
    <w:rsid w:val="006E30D9"/>
    <w:rsid w:val="006E4024"/>
    <w:rsid w:val="006E41DA"/>
    <w:rsid w:val="006E509B"/>
    <w:rsid w:val="006E564C"/>
    <w:rsid w:val="006E5A3C"/>
    <w:rsid w:val="006E5BB8"/>
    <w:rsid w:val="006E643D"/>
    <w:rsid w:val="006E6BEF"/>
    <w:rsid w:val="006E6CD0"/>
    <w:rsid w:val="006E6CEB"/>
    <w:rsid w:val="006E7DE4"/>
    <w:rsid w:val="006F1866"/>
    <w:rsid w:val="006F2C2C"/>
    <w:rsid w:val="006F33B6"/>
    <w:rsid w:val="006F4A42"/>
    <w:rsid w:val="006F5332"/>
    <w:rsid w:val="006F5BF8"/>
    <w:rsid w:val="006F6237"/>
    <w:rsid w:val="00700021"/>
    <w:rsid w:val="0070050A"/>
    <w:rsid w:val="00700C26"/>
    <w:rsid w:val="007011FC"/>
    <w:rsid w:val="007024D3"/>
    <w:rsid w:val="00703BCE"/>
    <w:rsid w:val="00703E0E"/>
    <w:rsid w:val="007041CD"/>
    <w:rsid w:val="007044F6"/>
    <w:rsid w:val="00704C64"/>
    <w:rsid w:val="00704C98"/>
    <w:rsid w:val="00704DD2"/>
    <w:rsid w:val="00704E9A"/>
    <w:rsid w:val="00704F0A"/>
    <w:rsid w:val="00705981"/>
    <w:rsid w:val="007064CE"/>
    <w:rsid w:val="007076CC"/>
    <w:rsid w:val="007100F1"/>
    <w:rsid w:val="007108BC"/>
    <w:rsid w:val="0071100B"/>
    <w:rsid w:val="007111BB"/>
    <w:rsid w:val="00715956"/>
    <w:rsid w:val="0071641D"/>
    <w:rsid w:val="00720986"/>
    <w:rsid w:val="00720FF2"/>
    <w:rsid w:val="00721304"/>
    <w:rsid w:val="00721685"/>
    <w:rsid w:val="007216FD"/>
    <w:rsid w:val="0072217A"/>
    <w:rsid w:val="00722EBD"/>
    <w:rsid w:val="007237B2"/>
    <w:rsid w:val="00723DD2"/>
    <w:rsid w:val="00723E32"/>
    <w:rsid w:val="00723F5B"/>
    <w:rsid w:val="007242E4"/>
    <w:rsid w:val="00724395"/>
    <w:rsid w:val="0072465F"/>
    <w:rsid w:val="00724A27"/>
    <w:rsid w:val="00725009"/>
    <w:rsid w:val="007252B9"/>
    <w:rsid w:val="00725C70"/>
    <w:rsid w:val="0072649C"/>
    <w:rsid w:val="00727515"/>
    <w:rsid w:val="0072763C"/>
    <w:rsid w:val="0072777A"/>
    <w:rsid w:val="0073298D"/>
    <w:rsid w:val="00733BE5"/>
    <w:rsid w:val="0073590E"/>
    <w:rsid w:val="00735A8B"/>
    <w:rsid w:val="00735EFE"/>
    <w:rsid w:val="007361A6"/>
    <w:rsid w:val="00736341"/>
    <w:rsid w:val="00736AB8"/>
    <w:rsid w:val="0074218D"/>
    <w:rsid w:val="00743471"/>
    <w:rsid w:val="00743A96"/>
    <w:rsid w:val="00744763"/>
    <w:rsid w:val="00744C62"/>
    <w:rsid w:val="00745430"/>
    <w:rsid w:val="007460E3"/>
    <w:rsid w:val="00746783"/>
    <w:rsid w:val="00746E33"/>
    <w:rsid w:val="00750834"/>
    <w:rsid w:val="007517C8"/>
    <w:rsid w:val="00752D0C"/>
    <w:rsid w:val="007555EC"/>
    <w:rsid w:val="00755903"/>
    <w:rsid w:val="00757117"/>
    <w:rsid w:val="007575A4"/>
    <w:rsid w:val="0076029A"/>
    <w:rsid w:val="00760868"/>
    <w:rsid w:val="00761DAA"/>
    <w:rsid w:val="00762713"/>
    <w:rsid w:val="00762F3A"/>
    <w:rsid w:val="00762F55"/>
    <w:rsid w:val="007636EA"/>
    <w:rsid w:val="007637A4"/>
    <w:rsid w:val="007638B3"/>
    <w:rsid w:val="00763CBA"/>
    <w:rsid w:val="0076436D"/>
    <w:rsid w:val="007659BE"/>
    <w:rsid w:val="00765E2C"/>
    <w:rsid w:val="00766075"/>
    <w:rsid w:val="00766B37"/>
    <w:rsid w:val="00766E63"/>
    <w:rsid w:val="00767FDD"/>
    <w:rsid w:val="00772A55"/>
    <w:rsid w:val="00773D18"/>
    <w:rsid w:val="00774006"/>
    <w:rsid w:val="00774825"/>
    <w:rsid w:val="00774C51"/>
    <w:rsid w:val="00774F22"/>
    <w:rsid w:val="0077666F"/>
    <w:rsid w:val="00776C79"/>
    <w:rsid w:val="0077736D"/>
    <w:rsid w:val="00777F8F"/>
    <w:rsid w:val="007802E9"/>
    <w:rsid w:val="007818D1"/>
    <w:rsid w:val="00781999"/>
    <w:rsid w:val="00782240"/>
    <w:rsid w:val="00783057"/>
    <w:rsid w:val="007835B8"/>
    <w:rsid w:val="00784882"/>
    <w:rsid w:val="00784EDA"/>
    <w:rsid w:val="007850B5"/>
    <w:rsid w:val="007853EA"/>
    <w:rsid w:val="0078575E"/>
    <w:rsid w:val="00785D74"/>
    <w:rsid w:val="00786A93"/>
    <w:rsid w:val="00786FD1"/>
    <w:rsid w:val="0078729F"/>
    <w:rsid w:val="00787D0D"/>
    <w:rsid w:val="007904D8"/>
    <w:rsid w:val="00790672"/>
    <w:rsid w:val="00790E1E"/>
    <w:rsid w:val="0079123E"/>
    <w:rsid w:val="00791EE3"/>
    <w:rsid w:val="0079233A"/>
    <w:rsid w:val="007926F2"/>
    <w:rsid w:val="00793080"/>
    <w:rsid w:val="00793985"/>
    <w:rsid w:val="0079442E"/>
    <w:rsid w:val="007959DE"/>
    <w:rsid w:val="00795D05"/>
    <w:rsid w:val="00795DF9"/>
    <w:rsid w:val="00796CEB"/>
    <w:rsid w:val="0079705F"/>
    <w:rsid w:val="007A0813"/>
    <w:rsid w:val="007A1290"/>
    <w:rsid w:val="007A2621"/>
    <w:rsid w:val="007A2A25"/>
    <w:rsid w:val="007A2CB4"/>
    <w:rsid w:val="007A39F2"/>
    <w:rsid w:val="007A47FE"/>
    <w:rsid w:val="007A50C9"/>
    <w:rsid w:val="007A55E5"/>
    <w:rsid w:val="007A703F"/>
    <w:rsid w:val="007A75F8"/>
    <w:rsid w:val="007B0CD2"/>
    <w:rsid w:val="007B1A3C"/>
    <w:rsid w:val="007B26A1"/>
    <w:rsid w:val="007B2843"/>
    <w:rsid w:val="007B2B24"/>
    <w:rsid w:val="007B30A7"/>
    <w:rsid w:val="007B4E3C"/>
    <w:rsid w:val="007B58C7"/>
    <w:rsid w:val="007B6663"/>
    <w:rsid w:val="007B719B"/>
    <w:rsid w:val="007B7BA4"/>
    <w:rsid w:val="007C01AD"/>
    <w:rsid w:val="007C03C4"/>
    <w:rsid w:val="007C1345"/>
    <w:rsid w:val="007C1AC7"/>
    <w:rsid w:val="007C2301"/>
    <w:rsid w:val="007C2C56"/>
    <w:rsid w:val="007C3434"/>
    <w:rsid w:val="007C38B0"/>
    <w:rsid w:val="007C3F09"/>
    <w:rsid w:val="007C423E"/>
    <w:rsid w:val="007C5A12"/>
    <w:rsid w:val="007C780B"/>
    <w:rsid w:val="007D04ED"/>
    <w:rsid w:val="007D41E9"/>
    <w:rsid w:val="007D5245"/>
    <w:rsid w:val="007D5A1B"/>
    <w:rsid w:val="007D6694"/>
    <w:rsid w:val="007D7688"/>
    <w:rsid w:val="007E004F"/>
    <w:rsid w:val="007E0889"/>
    <w:rsid w:val="007E08F4"/>
    <w:rsid w:val="007E23AB"/>
    <w:rsid w:val="007E2983"/>
    <w:rsid w:val="007E38CD"/>
    <w:rsid w:val="007E3FAE"/>
    <w:rsid w:val="007E3FCB"/>
    <w:rsid w:val="007E44CC"/>
    <w:rsid w:val="007E4A81"/>
    <w:rsid w:val="007E4DCF"/>
    <w:rsid w:val="007E65C3"/>
    <w:rsid w:val="007E6676"/>
    <w:rsid w:val="007E7BF4"/>
    <w:rsid w:val="007E7EEC"/>
    <w:rsid w:val="007E7FB7"/>
    <w:rsid w:val="007F0A93"/>
    <w:rsid w:val="007F1823"/>
    <w:rsid w:val="007F21FF"/>
    <w:rsid w:val="007F2965"/>
    <w:rsid w:val="007F3167"/>
    <w:rsid w:val="007F31EB"/>
    <w:rsid w:val="007F33CF"/>
    <w:rsid w:val="007F35B5"/>
    <w:rsid w:val="007F3816"/>
    <w:rsid w:val="007F395C"/>
    <w:rsid w:val="007F44D2"/>
    <w:rsid w:val="007F4EA4"/>
    <w:rsid w:val="007F67D0"/>
    <w:rsid w:val="007F7EC4"/>
    <w:rsid w:val="008003C7"/>
    <w:rsid w:val="008013DA"/>
    <w:rsid w:val="00801DA5"/>
    <w:rsid w:val="00801F67"/>
    <w:rsid w:val="00802619"/>
    <w:rsid w:val="00802693"/>
    <w:rsid w:val="00802EE6"/>
    <w:rsid w:val="00803CA6"/>
    <w:rsid w:val="00803E82"/>
    <w:rsid w:val="0080437E"/>
    <w:rsid w:val="00806ACD"/>
    <w:rsid w:val="0080720E"/>
    <w:rsid w:val="00807225"/>
    <w:rsid w:val="00807512"/>
    <w:rsid w:val="008105DC"/>
    <w:rsid w:val="0081245F"/>
    <w:rsid w:val="00812672"/>
    <w:rsid w:val="0081298F"/>
    <w:rsid w:val="00814134"/>
    <w:rsid w:val="0081490A"/>
    <w:rsid w:val="00815C21"/>
    <w:rsid w:val="00817F7B"/>
    <w:rsid w:val="00820522"/>
    <w:rsid w:val="0082114D"/>
    <w:rsid w:val="00821D1E"/>
    <w:rsid w:val="0082326C"/>
    <w:rsid w:val="0082328B"/>
    <w:rsid w:val="00823A8C"/>
    <w:rsid w:val="00824882"/>
    <w:rsid w:val="00824A53"/>
    <w:rsid w:val="00825155"/>
    <w:rsid w:val="00827458"/>
    <w:rsid w:val="00827618"/>
    <w:rsid w:val="008276F7"/>
    <w:rsid w:val="00827749"/>
    <w:rsid w:val="00827C16"/>
    <w:rsid w:val="0083025F"/>
    <w:rsid w:val="00830971"/>
    <w:rsid w:val="00830B7C"/>
    <w:rsid w:val="00831361"/>
    <w:rsid w:val="008319BA"/>
    <w:rsid w:val="00833895"/>
    <w:rsid w:val="00833D36"/>
    <w:rsid w:val="0083602C"/>
    <w:rsid w:val="0083675C"/>
    <w:rsid w:val="00836FF3"/>
    <w:rsid w:val="008376AB"/>
    <w:rsid w:val="00837A0D"/>
    <w:rsid w:val="00837CD9"/>
    <w:rsid w:val="00837F1F"/>
    <w:rsid w:val="00840751"/>
    <w:rsid w:val="00841119"/>
    <w:rsid w:val="00841334"/>
    <w:rsid w:val="00841887"/>
    <w:rsid w:val="00841BC9"/>
    <w:rsid w:val="008428F7"/>
    <w:rsid w:val="00845759"/>
    <w:rsid w:val="00845ED9"/>
    <w:rsid w:val="00846671"/>
    <w:rsid w:val="00846712"/>
    <w:rsid w:val="00847273"/>
    <w:rsid w:val="00847553"/>
    <w:rsid w:val="00847662"/>
    <w:rsid w:val="00850BBF"/>
    <w:rsid w:val="008512B9"/>
    <w:rsid w:val="00851AFD"/>
    <w:rsid w:val="00851F27"/>
    <w:rsid w:val="00853B84"/>
    <w:rsid w:val="008568C0"/>
    <w:rsid w:val="00860668"/>
    <w:rsid w:val="00860CBA"/>
    <w:rsid w:val="00861B5B"/>
    <w:rsid w:val="00861F16"/>
    <w:rsid w:val="00862B08"/>
    <w:rsid w:val="008639EF"/>
    <w:rsid w:val="00863B78"/>
    <w:rsid w:val="0086482F"/>
    <w:rsid w:val="00865324"/>
    <w:rsid w:val="00867667"/>
    <w:rsid w:val="008679E1"/>
    <w:rsid w:val="00867DF8"/>
    <w:rsid w:val="0087135A"/>
    <w:rsid w:val="0087192E"/>
    <w:rsid w:val="008730E5"/>
    <w:rsid w:val="00873E33"/>
    <w:rsid w:val="00874441"/>
    <w:rsid w:val="008748BD"/>
    <w:rsid w:val="00875D9D"/>
    <w:rsid w:val="008775BD"/>
    <w:rsid w:val="00881203"/>
    <w:rsid w:val="0088226F"/>
    <w:rsid w:val="00882420"/>
    <w:rsid w:val="00882CF4"/>
    <w:rsid w:val="008834FB"/>
    <w:rsid w:val="00883D6D"/>
    <w:rsid w:val="0088523C"/>
    <w:rsid w:val="008856E2"/>
    <w:rsid w:val="00886C99"/>
    <w:rsid w:val="00887A5E"/>
    <w:rsid w:val="00887FF7"/>
    <w:rsid w:val="0089115A"/>
    <w:rsid w:val="0089257C"/>
    <w:rsid w:val="00893DEC"/>
    <w:rsid w:val="00893F3D"/>
    <w:rsid w:val="008949F6"/>
    <w:rsid w:val="00895A1B"/>
    <w:rsid w:val="00895F31"/>
    <w:rsid w:val="00895F89"/>
    <w:rsid w:val="00896AFC"/>
    <w:rsid w:val="008972DC"/>
    <w:rsid w:val="008A1190"/>
    <w:rsid w:val="008A29B9"/>
    <w:rsid w:val="008A346E"/>
    <w:rsid w:val="008A50CA"/>
    <w:rsid w:val="008A58C6"/>
    <w:rsid w:val="008A6068"/>
    <w:rsid w:val="008A6813"/>
    <w:rsid w:val="008A695A"/>
    <w:rsid w:val="008A70ED"/>
    <w:rsid w:val="008B0980"/>
    <w:rsid w:val="008B1084"/>
    <w:rsid w:val="008B1D43"/>
    <w:rsid w:val="008B3271"/>
    <w:rsid w:val="008B4086"/>
    <w:rsid w:val="008B6096"/>
    <w:rsid w:val="008B62EA"/>
    <w:rsid w:val="008B665D"/>
    <w:rsid w:val="008B7AD4"/>
    <w:rsid w:val="008C2936"/>
    <w:rsid w:val="008C3115"/>
    <w:rsid w:val="008C3CFC"/>
    <w:rsid w:val="008C46AC"/>
    <w:rsid w:val="008C4748"/>
    <w:rsid w:val="008C478F"/>
    <w:rsid w:val="008C517C"/>
    <w:rsid w:val="008C5A9A"/>
    <w:rsid w:val="008C7D18"/>
    <w:rsid w:val="008D0933"/>
    <w:rsid w:val="008D2069"/>
    <w:rsid w:val="008D2D1A"/>
    <w:rsid w:val="008D2F54"/>
    <w:rsid w:val="008D397E"/>
    <w:rsid w:val="008D5EB8"/>
    <w:rsid w:val="008D68E7"/>
    <w:rsid w:val="008D6D16"/>
    <w:rsid w:val="008E0519"/>
    <w:rsid w:val="008E0E06"/>
    <w:rsid w:val="008E0F25"/>
    <w:rsid w:val="008E21B5"/>
    <w:rsid w:val="008E2BEA"/>
    <w:rsid w:val="008E3A21"/>
    <w:rsid w:val="008E3E1F"/>
    <w:rsid w:val="008E4A55"/>
    <w:rsid w:val="008E4BC8"/>
    <w:rsid w:val="008E4C83"/>
    <w:rsid w:val="008E7908"/>
    <w:rsid w:val="008E79CF"/>
    <w:rsid w:val="008E7FAD"/>
    <w:rsid w:val="008F0584"/>
    <w:rsid w:val="008F15CB"/>
    <w:rsid w:val="008F1807"/>
    <w:rsid w:val="008F1A8B"/>
    <w:rsid w:val="008F1A90"/>
    <w:rsid w:val="008F1B20"/>
    <w:rsid w:val="008F204A"/>
    <w:rsid w:val="008F3B72"/>
    <w:rsid w:val="008F4FEE"/>
    <w:rsid w:val="008F5C51"/>
    <w:rsid w:val="008F5D4F"/>
    <w:rsid w:val="008F6AE5"/>
    <w:rsid w:val="008F7185"/>
    <w:rsid w:val="009000C4"/>
    <w:rsid w:val="0090086F"/>
    <w:rsid w:val="0090132B"/>
    <w:rsid w:val="009014C5"/>
    <w:rsid w:val="009018EB"/>
    <w:rsid w:val="00901E8D"/>
    <w:rsid w:val="00902268"/>
    <w:rsid w:val="00902373"/>
    <w:rsid w:val="009026A4"/>
    <w:rsid w:val="00902776"/>
    <w:rsid w:val="00904BBD"/>
    <w:rsid w:val="00906244"/>
    <w:rsid w:val="009066C5"/>
    <w:rsid w:val="00906B9C"/>
    <w:rsid w:val="009074FD"/>
    <w:rsid w:val="00910842"/>
    <w:rsid w:val="0091094E"/>
    <w:rsid w:val="00910A35"/>
    <w:rsid w:val="009112E0"/>
    <w:rsid w:val="00911771"/>
    <w:rsid w:val="00911E48"/>
    <w:rsid w:val="00914613"/>
    <w:rsid w:val="00914963"/>
    <w:rsid w:val="00915008"/>
    <w:rsid w:val="009152C5"/>
    <w:rsid w:val="0091554A"/>
    <w:rsid w:val="00916EF7"/>
    <w:rsid w:val="0091791D"/>
    <w:rsid w:val="00917DE7"/>
    <w:rsid w:val="00920127"/>
    <w:rsid w:val="0092023C"/>
    <w:rsid w:val="009206A9"/>
    <w:rsid w:val="00920E5F"/>
    <w:rsid w:val="009226CA"/>
    <w:rsid w:val="00922AB1"/>
    <w:rsid w:val="00923ACF"/>
    <w:rsid w:val="00924501"/>
    <w:rsid w:val="009267EF"/>
    <w:rsid w:val="00927A7C"/>
    <w:rsid w:val="00930576"/>
    <w:rsid w:val="00932370"/>
    <w:rsid w:val="00932DE6"/>
    <w:rsid w:val="009367D6"/>
    <w:rsid w:val="00936AED"/>
    <w:rsid w:val="009375EF"/>
    <w:rsid w:val="00937902"/>
    <w:rsid w:val="00937DD3"/>
    <w:rsid w:val="0094173C"/>
    <w:rsid w:val="00941F70"/>
    <w:rsid w:val="00942695"/>
    <w:rsid w:val="0094393A"/>
    <w:rsid w:val="00943DCE"/>
    <w:rsid w:val="00943F7F"/>
    <w:rsid w:val="009456E4"/>
    <w:rsid w:val="00946584"/>
    <w:rsid w:val="0094715A"/>
    <w:rsid w:val="00947C33"/>
    <w:rsid w:val="00951189"/>
    <w:rsid w:val="0095139C"/>
    <w:rsid w:val="009513B9"/>
    <w:rsid w:val="009514AF"/>
    <w:rsid w:val="009514D4"/>
    <w:rsid w:val="00951E86"/>
    <w:rsid w:val="00951F83"/>
    <w:rsid w:val="0095376C"/>
    <w:rsid w:val="00953FE2"/>
    <w:rsid w:val="00954A4C"/>
    <w:rsid w:val="00955D5A"/>
    <w:rsid w:val="00961D93"/>
    <w:rsid w:val="00961FD3"/>
    <w:rsid w:val="009625E4"/>
    <w:rsid w:val="009629EB"/>
    <w:rsid w:val="009629F8"/>
    <w:rsid w:val="00962FCD"/>
    <w:rsid w:val="009632FD"/>
    <w:rsid w:val="00963F0C"/>
    <w:rsid w:val="00963FC0"/>
    <w:rsid w:val="00964362"/>
    <w:rsid w:val="00965096"/>
    <w:rsid w:val="00965AAA"/>
    <w:rsid w:val="009661E0"/>
    <w:rsid w:val="00967339"/>
    <w:rsid w:val="009678DA"/>
    <w:rsid w:val="0097060D"/>
    <w:rsid w:val="00970E85"/>
    <w:rsid w:val="00971799"/>
    <w:rsid w:val="009735AD"/>
    <w:rsid w:val="00975001"/>
    <w:rsid w:val="009754C9"/>
    <w:rsid w:val="00976BB0"/>
    <w:rsid w:val="00977EE8"/>
    <w:rsid w:val="00980300"/>
    <w:rsid w:val="009815EA"/>
    <w:rsid w:val="00981606"/>
    <w:rsid w:val="00981910"/>
    <w:rsid w:val="00981D7D"/>
    <w:rsid w:val="00983C61"/>
    <w:rsid w:val="00983DE4"/>
    <w:rsid w:val="00984B61"/>
    <w:rsid w:val="00985340"/>
    <w:rsid w:val="009855D5"/>
    <w:rsid w:val="00986831"/>
    <w:rsid w:val="00986D09"/>
    <w:rsid w:val="00991642"/>
    <w:rsid w:val="00991796"/>
    <w:rsid w:val="00991CAB"/>
    <w:rsid w:val="00991D5B"/>
    <w:rsid w:val="00992469"/>
    <w:rsid w:val="0099371D"/>
    <w:rsid w:val="0099609B"/>
    <w:rsid w:val="00996154"/>
    <w:rsid w:val="009963F4"/>
    <w:rsid w:val="00996D09"/>
    <w:rsid w:val="0099747D"/>
    <w:rsid w:val="009A03BE"/>
    <w:rsid w:val="009A06EE"/>
    <w:rsid w:val="009A0C0B"/>
    <w:rsid w:val="009A2230"/>
    <w:rsid w:val="009A2D7C"/>
    <w:rsid w:val="009A306B"/>
    <w:rsid w:val="009A404B"/>
    <w:rsid w:val="009A4162"/>
    <w:rsid w:val="009A457C"/>
    <w:rsid w:val="009A72B9"/>
    <w:rsid w:val="009A7A4C"/>
    <w:rsid w:val="009A7E72"/>
    <w:rsid w:val="009B03E6"/>
    <w:rsid w:val="009B08B5"/>
    <w:rsid w:val="009B08E3"/>
    <w:rsid w:val="009B0B6B"/>
    <w:rsid w:val="009B1742"/>
    <w:rsid w:val="009B2275"/>
    <w:rsid w:val="009B2806"/>
    <w:rsid w:val="009B2F90"/>
    <w:rsid w:val="009B39B1"/>
    <w:rsid w:val="009B426C"/>
    <w:rsid w:val="009B5FDE"/>
    <w:rsid w:val="009B6350"/>
    <w:rsid w:val="009B696B"/>
    <w:rsid w:val="009B6E14"/>
    <w:rsid w:val="009B7C04"/>
    <w:rsid w:val="009C046C"/>
    <w:rsid w:val="009C0730"/>
    <w:rsid w:val="009C07DA"/>
    <w:rsid w:val="009C0BA8"/>
    <w:rsid w:val="009C2506"/>
    <w:rsid w:val="009C264F"/>
    <w:rsid w:val="009C2A97"/>
    <w:rsid w:val="009C62CE"/>
    <w:rsid w:val="009C7549"/>
    <w:rsid w:val="009C7C09"/>
    <w:rsid w:val="009D026D"/>
    <w:rsid w:val="009D036B"/>
    <w:rsid w:val="009D0E8E"/>
    <w:rsid w:val="009D1194"/>
    <w:rsid w:val="009D2981"/>
    <w:rsid w:val="009D3485"/>
    <w:rsid w:val="009D3E26"/>
    <w:rsid w:val="009D4330"/>
    <w:rsid w:val="009D5116"/>
    <w:rsid w:val="009D5F6A"/>
    <w:rsid w:val="009D67C0"/>
    <w:rsid w:val="009D6B06"/>
    <w:rsid w:val="009D7469"/>
    <w:rsid w:val="009D7774"/>
    <w:rsid w:val="009D7CD9"/>
    <w:rsid w:val="009E0D80"/>
    <w:rsid w:val="009E173D"/>
    <w:rsid w:val="009E17EC"/>
    <w:rsid w:val="009E225E"/>
    <w:rsid w:val="009E29C7"/>
    <w:rsid w:val="009E3C3E"/>
    <w:rsid w:val="009E3D66"/>
    <w:rsid w:val="009F1AFE"/>
    <w:rsid w:val="009F342C"/>
    <w:rsid w:val="009F52F6"/>
    <w:rsid w:val="009F62DB"/>
    <w:rsid w:val="009F63E8"/>
    <w:rsid w:val="009F68B2"/>
    <w:rsid w:val="009F784A"/>
    <w:rsid w:val="00A0121D"/>
    <w:rsid w:val="00A01315"/>
    <w:rsid w:val="00A02950"/>
    <w:rsid w:val="00A02E93"/>
    <w:rsid w:val="00A0427F"/>
    <w:rsid w:val="00A06221"/>
    <w:rsid w:val="00A06E98"/>
    <w:rsid w:val="00A0777D"/>
    <w:rsid w:val="00A07F2C"/>
    <w:rsid w:val="00A1009F"/>
    <w:rsid w:val="00A10A58"/>
    <w:rsid w:val="00A11627"/>
    <w:rsid w:val="00A13C0F"/>
    <w:rsid w:val="00A13FFB"/>
    <w:rsid w:val="00A152C6"/>
    <w:rsid w:val="00A153DC"/>
    <w:rsid w:val="00A1695E"/>
    <w:rsid w:val="00A16FE8"/>
    <w:rsid w:val="00A17241"/>
    <w:rsid w:val="00A17429"/>
    <w:rsid w:val="00A21592"/>
    <w:rsid w:val="00A21842"/>
    <w:rsid w:val="00A232AF"/>
    <w:rsid w:val="00A24A56"/>
    <w:rsid w:val="00A24C55"/>
    <w:rsid w:val="00A2658F"/>
    <w:rsid w:val="00A3022E"/>
    <w:rsid w:val="00A307A4"/>
    <w:rsid w:val="00A315BB"/>
    <w:rsid w:val="00A3168E"/>
    <w:rsid w:val="00A31878"/>
    <w:rsid w:val="00A319FA"/>
    <w:rsid w:val="00A31AC8"/>
    <w:rsid w:val="00A32940"/>
    <w:rsid w:val="00A33184"/>
    <w:rsid w:val="00A351DC"/>
    <w:rsid w:val="00A35240"/>
    <w:rsid w:val="00A35D8F"/>
    <w:rsid w:val="00A360F0"/>
    <w:rsid w:val="00A36FBF"/>
    <w:rsid w:val="00A37EC0"/>
    <w:rsid w:val="00A403DF"/>
    <w:rsid w:val="00A4047B"/>
    <w:rsid w:val="00A4129A"/>
    <w:rsid w:val="00A419EB"/>
    <w:rsid w:val="00A41BF5"/>
    <w:rsid w:val="00A41C0E"/>
    <w:rsid w:val="00A421CE"/>
    <w:rsid w:val="00A4298F"/>
    <w:rsid w:val="00A42E24"/>
    <w:rsid w:val="00A43F50"/>
    <w:rsid w:val="00A44E3D"/>
    <w:rsid w:val="00A46986"/>
    <w:rsid w:val="00A46A63"/>
    <w:rsid w:val="00A478A2"/>
    <w:rsid w:val="00A47BAF"/>
    <w:rsid w:val="00A503C8"/>
    <w:rsid w:val="00A512D5"/>
    <w:rsid w:val="00A51F4E"/>
    <w:rsid w:val="00A52540"/>
    <w:rsid w:val="00A52A92"/>
    <w:rsid w:val="00A52C50"/>
    <w:rsid w:val="00A52E1A"/>
    <w:rsid w:val="00A54C11"/>
    <w:rsid w:val="00A556D1"/>
    <w:rsid w:val="00A567D3"/>
    <w:rsid w:val="00A56B9E"/>
    <w:rsid w:val="00A573A2"/>
    <w:rsid w:val="00A60032"/>
    <w:rsid w:val="00A607D7"/>
    <w:rsid w:val="00A60B61"/>
    <w:rsid w:val="00A6105E"/>
    <w:rsid w:val="00A62653"/>
    <w:rsid w:val="00A629EE"/>
    <w:rsid w:val="00A62EAE"/>
    <w:rsid w:val="00A635B2"/>
    <w:rsid w:val="00A63F81"/>
    <w:rsid w:val="00A64139"/>
    <w:rsid w:val="00A65EE6"/>
    <w:rsid w:val="00A672DC"/>
    <w:rsid w:val="00A67347"/>
    <w:rsid w:val="00A67C8E"/>
    <w:rsid w:val="00A70492"/>
    <w:rsid w:val="00A70FCD"/>
    <w:rsid w:val="00A71BEB"/>
    <w:rsid w:val="00A724CB"/>
    <w:rsid w:val="00A72D0D"/>
    <w:rsid w:val="00A73D89"/>
    <w:rsid w:val="00A74520"/>
    <w:rsid w:val="00A74577"/>
    <w:rsid w:val="00A74AE9"/>
    <w:rsid w:val="00A7502C"/>
    <w:rsid w:val="00A757AE"/>
    <w:rsid w:val="00A759F5"/>
    <w:rsid w:val="00A75DD1"/>
    <w:rsid w:val="00A774FC"/>
    <w:rsid w:val="00A776B0"/>
    <w:rsid w:val="00A7780B"/>
    <w:rsid w:val="00A8132F"/>
    <w:rsid w:val="00A82AC2"/>
    <w:rsid w:val="00A83155"/>
    <w:rsid w:val="00A8450C"/>
    <w:rsid w:val="00A85070"/>
    <w:rsid w:val="00A859DF"/>
    <w:rsid w:val="00A85C67"/>
    <w:rsid w:val="00A87B3B"/>
    <w:rsid w:val="00A87FA5"/>
    <w:rsid w:val="00A9116D"/>
    <w:rsid w:val="00A9142E"/>
    <w:rsid w:val="00A91D67"/>
    <w:rsid w:val="00A91DC0"/>
    <w:rsid w:val="00A9410A"/>
    <w:rsid w:val="00A9432F"/>
    <w:rsid w:val="00A945B5"/>
    <w:rsid w:val="00A94DBF"/>
    <w:rsid w:val="00A97C39"/>
    <w:rsid w:val="00A97CF3"/>
    <w:rsid w:val="00A97D27"/>
    <w:rsid w:val="00AA05C5"/>
    <w:rsid w:val="00AA0DDF"/>
    <w:rsid w:val="00AA13CE"/>
    <w:rsid w:val="00AA1BD2"/>
    <w:rsid w:val="00AA2665"/>
    <w:rsid w:val="00AA2C9C"/>
    <w:rsid w:val="00AA3694"/>
    <w:rsid w:val="00AA36B7"/>
    <w:rsid w:val="00AA3968"/>
    <w:rsid w:val="00AA5A51"/>
    <w:rsid w:val="00AA6F3B"/>
    <w:rsid w:val="00AB01F7"/>
    <w:rsid w:val="00AB090C"/>
    <w:rsid w:val="00AB2136"/>
    <w:rsid w:val="00AB262D"/>
    <w:rsid w:val="00AB277B"/>
    <w:rsid w:val="00AB34C1"/>
    <w:rsid w:val="00AB44AF"/>
    <w:rsid w:val="00AB57EF"/>
    <w:rsid w:val="00AB5957"/>
    <w:rsid w:val="00AB6761"/>
    <w:rsid w:val="00AB7317"/>
    <w:rsid w:val="00AB7CEC"/>
    <w:rsid w:val="00AC01A7"/>
    <w:rsid w:val="00AC18A2"/>
    <w:rsid w:val="00AC1BF7"/>
    <w:rsid w:val="00AC23CE"/>
    <w:rsid w:val="00AC3155"/>
    <w:rsid w:val="00AC3FDC"/>
    <w:rsid w:val="00AC5075"/>
    <w:rsid w:val="00AC5E79"/>
    <w:rsid w:val="00AC6630"/>
    <w:rsid w:val="00AC66FD"/>
    <w:rsid w:val="00AC67E9"/>
    <w:rsid w:val="00AC78DC"/>
    <w:rsid w:val="00AD0D0B"/>
    <w:rsid w:val="00AD1D90"/>
    <w:rsid w:val="00AD3475"/>
    <w:rsid w:val="00AD3600"/>
    <w:rsid w:val="00AD3940"/>
    <w:rsid w:val="00AD3E90"/>
    <w:rsid w:val="00AD5274"/>
    <w:rsid w:val="00AD5A6A"/>
    <w:rsid w:val="00AD6309"/>
    <w:rsid w:val="00AD6D43"/>
    <w:rsid w:val="00AD6F67"/>
    <w:rsid w:val="00AD73CC"/>
    <w:rsid w:val="00AD757C"/>
    <w:rsid w:val="00AE07CB"/>
    <w:rsid w:val="00AE0B3B"/>
    <w:rsid w:val="00AE182F"/>
    <w:rsid w:val="00AE1E8F"/>
    <w:rsid w:val="00AE214E"/>
    <w:rsid w:val="00AE2519"/>
    <w:rsid w:val="00AE4744"/>
    <w:rsid w:val="00AE55EC"/>
    <w:rsid w:val="00AE58CA"/>
    <w:rsid w:val="00AE605D"/>
    <w:rsid w:val="00AE75CD"/>
    <w:rsid w:val="00AE78CF"/>
    <w:rsid w:val="00AF10DC"/>
    <w:rsid w:val="00AF24B4"/>
    <w:rsid w:val="00AF24B7"/>
    <w:rsid w:val="00AF339B"/>
    <w:rsid w:val="00AF3A3D"/>
    <w:rsid w:val="00AF4687"/>
    <w:rsid w:val="00AF5A39"/>
    <w:rsid w:val="00AF5F40"/>
    <w:rsid w:val="00AF6470"/>
    <w:rsid w:val="00AF69AF"/>
    <w:rsid w:val="00AF6BA1"/>
    <w:rsid w:val="00AF72B5"/>
    <w:rsid w:val="00AF72FA"/>
    <w:rsid w:val="00B01129"/>
    <w:rsid w:val="00B01BC5"/>
    <w:rsid w:val="00B03385"/>
    <w:rsid w:val="00B04F45"/>
    <w:rsid w:val="00B05253"/>
    <w:rsid w:val="00B05357"/>
    <w:rsid w:val="00B0569E"/>
    <w:rsid w:val="00B05A25"/>
    <w:rsid w:val="00B07415"/>
    <w:rsid w:val="00B0795F"/>
    <w:rsid w:val="00B1149C"/>
    <w:rsid w:val="00B11E3D"/>
    <w:rsid w:val="00B12422"/>
    <w:rsid w:val="00B12E85"/>
    <w:rsid w:val="00B132CD"/>
    <w:rsid w:val="00B1350B"/>
    <w:rsid w:val="00B15E12"/>
    <w:rsid w:val="00B16643"/>
    <w:rsid w:val="00B173FA"/>
    <w:rsid w:val="00B178E6"/>
    <w:rsid w:val="00B207BC"/>
    <w:rsid w:val="00B21187"/>
    <w:rsid w:val="00B230A0"/>
    <w:rsid w:val="00B23DD6"/>
    <w:rsid w:val="00B24D23"/>
    <w:rsid w:val="00B24DDB"/>
    <w:rsid w:val="00B25E83"/>
    <w:rsid w:val="00B26DCA"/>
    <w:rsid w:val="00B274D1"/>
    <w:rsid w:val="00B27858"/>
    <w:rsid w:val="00B27BB3"/>
    <w:rsid w:val="00B27C9B"/>
    <w:rsid w:val="00B27ECB"/>
    <w:rsid w:val="00B27FAA"/>
    <w:rsid w:val="00B3132A"/>
    <w:rsid w:val="00B323D4"/>
    <w:rsid w:val="00B33093"/>
    <w:rsid w:val="00B33C3A"/>
    <w:rsid w:val="00B348AE"/>
    <w:rsid w:val="00B3622F"/>
    <w:rsid w:val="00B36621"/>
    <w:rsid w:val="00B37C7B"/>
    <w:rsid w:val="00B37D5D"/>
    <w:rsid w:val="00B405E4"/>
    <w:rsid w:val="00B40D0F"/>
    <w:rsid w:val="00B40D23"/>
    <w:rsid w:val="00B42CC4"/>
    <w:rsid w:val="00B43754"/>
    <w:rsid w:val="00B4494F"/>
    <w:rsid w:val="00B45D63"/>
    <w:rsid w:val="00B4709E"/>
    <w:rsid w:val="00B47F29"/>
    <w:rsid w:val="00B50023"/>
    <w:rsid w:val="00B5033B"/>
    <w:rsid w:val="00B50D92"/>
    <w:rsid w:val="00B51641"/>
    <w:rsid w:val="00B52BC5"/>
    <w:rsid w:val="00B54110"/>
    <w:rsid w:val="00B5435E"/>
    <w:rsid w:val="00B544CE"/>
    <w:rsid w:val="00B5493D"/>
    <w:rsid w:val="00B55699"/>
    <w:rsid w:val="00B55FCC"/>
    <w:rsid w:val="00B56F14"/>
    <w:rsid w:val="00B57353"/>
    <w:rsid w:val="00B57B58"/>
    <w:rsid w:val="00B603EF"/>
    <w:rsid w:val="00B61939"/>
    <w:rsid w:val="00B61BBF"/>
    <w:rsid w:val="00B63D33"/>
    <w:rsid w:val="00B6433B"/>
    <w:rsid w:val="00B64414"/>
    <w:rsid w:val="00B645F3"/>
    <w:rsid w:val="00B64F12"/>
    <w:rsid w:val="00B65382"/>
    <w:rsid w:val="00B66DCE"/>
    <w:rsid w:val="00B67121"/>
    <w:rsid w:val="00B67206"/>
    <w:rsid w:val="00B6721D"/>
    <w:rsid w:val="00B71490"/>
    <w:rsid w:val="00B72A18"/>
    <w:rsid w:val="00B733E2"/>
    <w:rsid w:val="00B73420"/>
    <w:rsid w:val="00B7357D"/>
    <w:rsid w:val="00B763EF"/>
    <w:rsid w:val="00B765C6"/>
    <w:rsid w:val="00B76A37"/>
    <w:rsid w:val="00B76D0E"/>
    <w:rsid w:val="00B76E79"/>
    <w:rsid w:val="00B8318E"/>
    <w:rsid w:val="00B84B3E"/>
    <w:rsid w:val="00B84DB0"/>
    <w:rsid w:val="00B856C3"/>
    <w:rsid w:val="00B85A1E"/>
    <w:rsid w:val="00B86282"/>
    <w:rsid w:val="00B8675B"/>
    <w:rsid w:val="00B906C8"/>
    <w:rsid w:val="00B911D8"/>
    <w:rsid w:val="00B92048"/>
    <w:rsid w:val="00B9226A"/>
    <w:rsid w:val="00B923E1"/>
    <w:rsid w:val="00B928F4"/>
    <w:rsid w:val="00B92A0E"/>
    <w:rsid w:val="00B936C5"/>
    <w:rsid w:val="00B945F3"/>
    <w:rsid w:val="00B947B7"/>
    <w:rsid w:val="00B94D2F"/>
    <w:rsid w:val="00B95354"/>
    <w:rsid w:val="00B95979"/>
    <w:rsid w:val="00B95C42"/>
    <w:rsid w:val="00B95E9E"/>
    <w:rsid w:val="00BA1345"/>
    <w:rsid w:val="00BA13B0"/>
    <w:rsid w:val="00BA1A7D"/>
    <w:rsid w:val="00BA31FA"/>
    <w:rsid w:val="00BA346D"/>
    <w:rsid w:val="00BA391C"/>
    <w:rsid w:val="00BA4C29"/>
    <w:rsid w:val="00BA589E"/>
    <w:rsid w:val="00BA59B6"/>
    <w:rsid w:val="00BB1023"/>
    <w:rsid w:val="00BB2486"/>
    <w:rsid w:val="00BB2C21"/>
    <w:rsid w:val="00BB2C71"/>
    <w:rsid w:val="00BB3427"/>
    <w:rsid w:val="00BB418B"/>
    <w:rsid w:val="00BB49E4"/>
    <w:rsid w:val="00BB4FA2"/>
    <w:rsid w:val="00BB5D0C"/>
    <w:rsid w:val="00BB64AA"/>
    <w:rsid w:val="00BB6D08"/>
    <w:rsid w:val="00BB7A70"/>
    <w:rsid w:val="00BC346D"/>
    <w:rsid w:val="00BC3540"/>
    <w:rsid w:val="00BC3A08"/>
    <w:rsid w:val="00BC43D6"/>
    <w:rsid w:val="00BC473A"/>
    <w:rsid w:val="00BC4795"/>
    <w:rsid w:val="00BC4CE2"/>
    <w:rsid w:val="00BC5541"/>
    <w:rsid w:val="00BC5643"/>
    <w:rsid w:val="00BC5F37"/>
    <w:rsid w:val="00BC6737"/>
    <w:rsid w:val="00BC7E12"/>
    <w:rsid w:val="00BC7EFB"/>
    <w:rsid w:val="00BD0140"/>
    <w:rsid w:val="00BD12E9"/>
    <w:rsid w:val="00BD2049"/>
    <w:rsid w:val="00BD23FE"/>
    <w:rsid w:val="00BD28EC"/>
    <w:rsid w:val="00BD458B"/>
    <w:rsid w:val="00BD458C"/>
    <w:rsid w:val="00BD57EE"/>
    <w:rsid w:val="00BD5C5D"/>
    <w:rsid w:val="00BD5DA8"/>
    <w:rsid w:val="00BD650B"/>
    <w:rsid w:val="00BD66CF"/>
    <w:rsid w:val="00BD771A"/>
    <w:rsid w:val="00BD7A6B"/>
    <w:rsid w:val="00BE0D81"/>
    <w:rsid w:val="00BE3040"/>
    <w:rsid w:val="00BE3124"/>
    <w:rsid w:val="00BE3CE9"/>
    <w:rsid w:val="00BE3D3B"/>
    <w:rsid w:val="00BE4810"/>
    <w:rsid w:val="00BE6C3D"/>
    <w:rsid w:val="00BE7927"/>
    <w:rsid w:val="00BE7DCC"/>
    <w:rsid w:val="00BE7EA9"/>
    <w:rsid w:val="00BF11CB"/>
    <w:rsid w:val="00BF1E26"/>
    <w:rsid w:val="00BF3156"/>
    <w:rsid w:val="00BF3ACF"/>
    <w:rsid w:val="00BF4E2C"/>
    <w:rsid w:val="00BF51CE"/>
    <w:rsid w:val="00BF6006"/>
    <w:rsid w:val="00BF61B7"/>
    <w:rsid w:val="00BF6794"/>
    <w:rsid w:val="00BF7B77"/>
    <w:rsid w:val="00C006D6"/>
    <w:rsid w:val="00C00775"/>
    <w:rsid w:val="00C01018"/>
    <w:rsid w:val="00C02B3A"/>
    <w:rsid w:val="00C03AA4"/>
    <w:rsid w:val="00C045D0"/>
    <w:rsid w:val="00C0479D"/>
    <w:rsid w:val="00C05E94"/>
    <w:rsid w:val="00C062D2"/>
    <w:rsid w:val="00C0725D"/>
    <w:rsid w:val="00C0779F"/>
    <w:rsid w:val="00C079C5"/>
    <w:rsid w:val="00C1019A"/>
    <w:rsid w:val="00C108ED"/>
    <w:rsid w:val="00C10C60"/>
    <w:rsid w:val="00C116CD"/>
    <w:rsid w:val="00C13101"/>
    <w:rsid w:val="00C13C05"/>
    <w:rsid w:val="00C142ED"/>
    <w:rsid w:val="00C15E2B"/>
    <w:rsid w:val="00C16E63"/>
    <w:rsid w:val="00C1759B"/>
    <w:rsid w:val="00C17CEC"/>
    <w:rsid w:val="00C218AB"/>
    <w:rsid w:val="00C219B6"/>
    <w:rsid w:val="00C22583"/>
    <w:rsid w:val="00C230D7"/>
    <w:rsid w:val="00C235E6"/>
    <w:rsid w:val="00C23774"/>
    <w:rsid w:val="00C24297"/>
    <w:rsid w:val="00C242FC"/>
    <w:rsid w:val="00C24763"/>
    <w:rsid w:val="00C24972"/>
    <w:rsid w:val="00C2738E"/>
    <w:rsid w:val="00C27CEC"/>
    <w:rsid w:val="00C30377"/>
    <w:rsid w:val="00C30806"/>
    <w:rsid w:val="00C31A52"/>
    <w:rsid w:val="00C31CB3"/>
    <w:rsid w:val="00C320A6"/>
    <w:rsid w:val="00C325C3"/>
    <w:rsid w:val="00C326FE"/>
    <w:rsid w:val="00C3319D"/>
    <w:rsid w:val="00C335BD"/>
    <w:rsid w:val="00C33832"/>
    <w:rsid w:val="00C338C0"/>
    <w:rsid w:val="00C338EA"/>
    <w:rsid w:val="00C37829"/>
    <w:rsid w:val="00C4071D"/>
    <w:rsid w:val="00C40DB1"/>
    <w:rsid w:val="00C414DB"/>
    <w:rsid w:val="00C41809"/>
    <w:rsid w:val="00C41811"/>
    <w:rsid w:val="00C42FAD"/>
    <w:rsid w:val="00C43017"/>
    <w:rsid w:val="00C443E0"/>
    <w:rsid w:val="00C44EFD"/>
    <w:rsid w:val="00C450D2"/>
    <w:rsid w:val="00C453C4"/>
    <w:rsid w:val="00C463E2"/>
    <w:rsid w:val="00C47317"/>
    <w:rsid w:val="00C476C0"/>
    <w:rsid w:val="00C502E2"/>
    <w:rsid w:val="00C502E5"/>
    <w:rsid w:val="00C507EA"/>
    <w:rsid w:val="00C5118D"/>
    <w:rsid w:val="00C5490E"/>
    <w:rsid w:val="00C55E3D"/>
    <w:rsid w:val="00C563F6"/>
    <w:rsid w:val="00C575E2"/>
    <w:rsid w:val="00C60D06"/>
    <w:rsid w:val="00C6156B"/>
    <w:rsid w:val="00C61F2C"/>
    <w:rsid w:val="00C63513"/>
    <w:rsid w:val="00C63FCE"/>
    <w:rsid w:val="00C65923"/>
    <w:rsid w:val="00C70E59"/>
    <w:rsid w:val="00C70EF7"/>
    <w:rsid w:val="00C74E56"/>
    <w:rsid w:val="00C75680"/>
    <w:rsid w:val="00C770BC"/>
    <w:rsid w:val="00C774AD"/>
    <w:rsid w:val="00C81481"/>
    <w:rsid w:val="00C82312"/>
    <w:rsid w:val="00C829A7"/>
    <w:rsid w:val="00C829C2"/>
    <w:rsid w:val="00C82E64"/>
    <w:rsid w:val="00C83124"/>
    <w:rsid w:val="00C83181"/>
    <w:rsid w:val="00C837DD"/>
    <w:rsid w:val="00C839B7"/>
    <w:rsid w:val="00C83CE0"/>
    <w:rsid w:val="00C8516E"/>
    <w:rsid w:val="00C8584D"/>
    <w:rsid w:val="00C86DD8"/>
    <w:rsid w:val="00C900C6"/>
    <w:rsid w:val="00C9072D"/>
    <w:rsid w:val="00C90E37"/>
    <w:rsid w:val="00C922CE"/>
    <w:rsid w:val="00C92BC3"/>
    <w:rsid w:val="00C9381D"/>
    <w:rsid w:val="00C939E8"/>
    <w:rsid w:val="00C93B39"/>
    <w:rsid w:val="00C94BCD"/>
    <w:rsid w:val="00C95073"/>
    <w:rsid w:val="00C955FC"/>
    <w:rsid w:val="00C95697"/>
    <w:rsid w:val="00C97195"/>
    <w:rsid w:val="00C972DD"/>
    <w:rsid w:val="00C97B60"/>
    <w:rsid w:val="00C97E81"/>
    <w:rsid w:val="00CA06DD"/>
    <w:rsid w:val="00CA0ED0"/>
    <w:rsid w:val="00CA35FA"/>
    <w:rsid w:val="00CA42D3"/>
    <w:rsid w:val="00CA4563"/>
    <w:rsid w:val="00CA4677"/>
    <w:rsid w:val="00CA4BE2"/>
    <w:rsid w:val="00CA6916"/>
    <w:rsid w:val="00CA79DE"/>
    <w:rsid w:val="00CB1EFB"/>
    <w:rsid w:val="00CB23AC"/>
    <w:rsid w:val="00CB3250"/>
    <w:rsid w:val="00CB4D4A"/>
    <w:rsid w:val="00CB5E51"/>
    <w:rsid w:val="00CB6322"/>
    <w:rsid w:val="00CB6C32"/>
    <w:rsid w:val="00CB7171"/>
    <w:rsid w:val="00CB7322"/>
    <w:rsid w:val="00CC3D1F"/>
    <w:rsid w:val="00CC4717"/>
    <w:rsid w:val="00CC5F5A"/>
    <w:rsid w:val="00CC657B"/>
    <w:rsid w:val="00CC6D6D"/>
    <w:rsid w:val="00CC7876"/>
    <w:rsid w:val="00CC7FC2"/>
    <w:rsid w:val="00CD0D4B"/>
    <w:rsid w:val="00CD10BE"/>
    <w:rsid w:val="00CD1653"/>
    <w:rsid w:val="00CD1AEF"/>
    <w:rsid w:val="00CD1B7C"/>
    <w:rsid w:val="00CD1BAF"/>
    <w:rsid w:val="00CD20F5"/>
    <w:rsid w:val="00CD23B2"/>
    <w:rsid w:val="00CD2884"/>
    <w:rsid w:val="00CD28EF"/>
    <w:rsid w:val="00CD3238"/>
    <w:rsid w:val="00CD3C90"/>
    <w:rsid w:val="00CD3F9F"/>
    <w:rsid w:val="00CD449D"/>
    <w:rsid w:val="00CD4A3C"/>
    <w:rsid w:val="00CD53F0"/>
    <w:rsid w:val="00CD5965"/>
    <w:rsid w:val="00CD5F06"/>
    <w:rsid w:val="00CD69DE"/>
    <w:rsid w:val="00CD6AC1"/>
    <w:rsid w:val="00CD7A60"/>
    <w:rsid w:val="00CE04C1"/>
    <w:rsid w:val="00CE08A6"/>
    <w:rsid w:val="00CE1050"/>
    <w:rsid w:val="00CE105D"/>
    <w:rsid w:val="00CE1AF4"/>
    <w:rsid w:val="00CE4084"/>
    <w:rsid w:val="00CE4B5F"/>
    <w:rsid w:val="00CE56D4"/>
    <w:rsid w:val="00CE5C9D"/>
    <w:rsid w:val="00CE6052"/>
    <w:rsid w:val="00CE6ADB"/>
    <w:rsid w:val="00CE6C2E"/>
    <w:rsid w:val="00CE76BA"/>
    <w:rsid w:val="00CF057B"/>
    <w:rsid w:val="00CF11D4"/>
    <w:rsid w:val="00CF209D"/>
    <w:rsid w:val="00CF2B2C"/>
    <w:rsid w:val="00CF3154"/>
    <w:rsid w:val="00CF406B"/>
    <w:rsid w:val="00CF59DE"/>
    <w:rsid w:val="00CF6D71"/>
    <w:rsid w:val="00CF7C9A"/>
    <w:rsid w:val="00D00C51"/>
    <w:rsid w:val="00D01474"/>
    <w:rsid w:val="00D019ED"/>
    <w:rsid w:val="00D01B39"/>
    <w:rsid w:val="00D020A8"/>
    <w:rsid w:val="00D0239B"/>
    <w:rsid w:val="00D02776"/>
    <w:rsid w:val="00D02CF0"/>
    <w:rsid w:val="00D0310A"/>
    <w:rsid w:val="00D03F11"/>
    <w:rsid w:val="00D041E6"/>
    <w:rsid w:val="00D053EA"/>
    <w:rsid w:val="00D065B3"/>
    <w:rsid w:val="00D06882"/>
    <w:rsid w:val="00D06F41"/>
    <w:rsid w:val="00D07D9C"/>
    <w:rsid w:val="00D11C80"/>
    <w:rsid w:val="00D12D01"/>
    <w:rsid w:val="00D136CE"/>
    <w:rsid w:val="00D13763"/>
    <w:rsid w:val="00D1459F"/>
    <w:rsid w:val="00D14957"/>
    <w:rsid w:val="00D155DB"/>
    <w:rsid w:val="00D158F8"/>
    <w:rsid w:val="00D15D58"/>
    <w:rsid w:val="00D1621B"/>
    <w:rsid w:val="00D16B9D"/>
    <w:rsid w:val="00D20459"/>
    <w:rsid w:val="00D20784"/>
    <w:rsid w:val="00D219EE"/>
    <w:rsid w:val="00D22A01"/>
    <w:rsid w:val="00D22BAC"/>
    <w:rsid w:val="00D237FF"/>
    <w:rsid w:val="00D23D1D"/>
    <w:rsid w:val="00D23EEF"/>
    <w:rsid w:val="00D24D3F"/>
    <w:rsid w:val="00D250F0"/>
    <w:rsid w:val="00D252CE"/>
    <w:rsid w:val="00D266A5"/>
    <w:rsid w:val="00D27109"/>
    <w:rsid w:val="00D27478"/>
    <w:rsid w:val="00D2759C"/>
    <w:rsid w:val="00D276CE"/>
    <w:rsid w:val="00D30466"/>
    <w:rsid w:val="00D306A4"/>
    <w:rsid w:val="00D313C2"/>
    <w:rsid w:val="00D31596"/>
    <w:rsid w:val="00D32251"/>
    <w:rsid w:val="00D325B5"/>
    <w:rsid w:val="00D34549"/>
    <w:rsid w:val="00D34E8B"/>
    <w:rsid w:val="00D359EB"/>
    <w:rsid w:val="00D35A82"/>
    <w:rsid w:val="00D360B2"/>
    <w:rsid w:val="00D36AA4"/>
    <w:rsid w:val="00D376E1"/>
    <w:rsid w:val="00D3774A"/>
    <w:rsid w:val="00D37FEF"/>
    <w:rsid w:val="00D4009D"/>
    <w:rsid w:val="00D40435"/>
    <w:rsid w:val="00D4096D"/>
    <w:rsid w:val="00D40DBA"/>
    <w:rsid w:val="00D41640"/>
    <w:rsid w:val="00D41936"/>
    <w:rsid w:val="00D419AD"/>
    <w:rsid w:val="00D423B3"/>
    <w:rsid w:val="00D42ED3"/>
    <w:rsid w:val="00D42FE9"/>
    <w:rsid w:val="00D437A6"/>
    <w:rsid w:val="00D44AD6"/>
    <w:rsid w:val="00D45662"/>
    <w:rsid w:val="00D4670D"/>
    <w:rsid w:val="00D46CE4"/>
    <w:rsid w:val="00D5093C"/>
    <w:rsid w:val="00D50B06"/>
    <w:rsid w:val="00D50BE1"/>
    <w:rsid w:val="00D520BA"/>
    <w:rsid w:val="00D53286"/>
    <w:rsid w:val="00D53321"/>
    <w:rsid w:val="00D534B1"/>
    <w:rsid w:val="00D544F2"/>
    <w:rsid w:val="00D5470E"/>
    <w:rsid w:val="00D54F1B"/>
    <w:rsid w:val="00D56A5B"/>
    <w:rsid w:val="00D61340"/>
    <w:rsid w:val="00D61C33"/>
    <w:rsid w:val="00D62197"/>
    <w:rsid w:val="00D629E6"/>
    <w:rsid w:val="00D62AEE"/>
    <w:rsid w:val="00D62BF6"/>
    <w:rsid w:val="00D63871"/>
    <w:rsid w:val="00D63AAE"/>
    <w:rsid w:val="00D63ACA"/>
    <w:rsid w:val="00D64781"/>
    <w:rsid w:val="00D65639"/>
    <w:rsid w:val="00D67B7E"/>
    <w:rsid w:val="00D71571"/>
    <w:rsid w:val="00D71B9B"/>
    <w:rsid w:val="00D72581"/>
    <w:rsid w:val="00D73CE8"/>
    <w:rsid w:val="00D742F2"/>
    <w:rsid w:val="00D747A0"/>
    <w:rsid w:val="00D7519D"/>
    <w:rsid w:val="00D75B07"/>
    <w:rsid w:val="00D7733A"/>
    <w:rsid w:val="00D7735E"/>
    <w:rsid w:val="00D77D53"/>
    <w:rsid w:val="00D81339"/>
    <w:rsid w:val="00D81F03"/>
    <w:rsid w:val="00D820C6"/>
    <w:rsid w:val="00D82E4C"/>
    <w:rsid w:val="00D83EE7"/>
    <w:rsid w:val="00D83FB6"/>
    <w:rsid w:val="00D847B7"/>
    <w:rsid w:val="00D85935"/>
    <w:rsid w:val="00D86D1F"/>
    <w:rsid w:val="00D86DD3"/>
    <w:rsid w:val="00D86E32"/>
    <w:rsid w:val="00D876A4"/>
    <w:rsid w:val="00D878A5"/>
    <w:rsid w:val="00D87F80"/>
    <w:rsid w:val="00D90470"/>
    <w:rsid w:val="00D90BD7"/>
    <w:rsid w:val="00D915A3"/>
    <w:rsid w:val="00D91C43"/>
    <w:rsid w:val="00D92A53"/>
    <w:rsid w:val="00D92BD4"/>
    <w:rsid w:val="00D936A2"/>
    <w:rsid w:val="00D94351"/>
    <w:rsid w:val="00D94C4E"/>
    <w:rsid w:val="00D956F8"/>
    <w:rsid w:val="00D959CD"/>
    <w:rsid w:val="00D95E08"/>
    <w:rsid w:val="00D968C1"/>
    <w:rsid w:val="00D97A71"/>
    <w:rsid w:val="00DA11AB"/>
    <w:rsid w:val="00DA1610"/>
    <w:rsid w:val="00DA17D5"/>
    <w:rsid w:val="00DA1940"/>
    <w:rsid w:val="00DA1F99"/>
    <w:rsid w:val="00DA2224"/>
    <w:rsid w:val="00DA2333"/>
    <w:rsid w:val="00DA235F"/>
    <w:rsid w:val="00DA2AD5"/>
    <w:rsid w:val="00DA2E95"/>
    <w:rsid w:val="00DA4E4B"/>
    <w:rsid w:val="00DA610C"/>
    <w:rsid w:val="00DA66BD"/>
    <w:rsid w:val="00DA7EA8"/>
    <w:rsid w:val="00DB2399"/>
    <w:rsid w:val="00DB23BA"/>
    <w:rsid w:val="00DB2CEF"/>
    <w:rsid w:val="00DB307B"/>
    <w:rsid w:val="00DB3746"/>
    <w:rsid w:val="00DB3916"/>
    <w:rsid w:val="00DB50E6"/>
    <w:rsid w:val="00DB590A"/>
    <w:rsid w:val="00DB63C0"/>
    <w:rsid w:val="00DB71C0"/>
    <w:rsid w:val="00DB7ADA"/>
    <w:rsid w:val="00DC0267"/>
    <w:rsid w:val="00DC0288"/>
    <w:rsid w:val="00DC02A5"/>
    <w:rsid w:val="00DC0352"/>
    <w:rsid w:val="00DC13C0"/>
    <w:rsid w:val="00DC22D1"/>
    <w:rsid w:val="00DC2720"/>
    <w:rsid w:val="00DC2A71"/>
    <w:rsid w:val="00DC3933"/>
    <w:rsid w:val="00DC3A0A"/>
    <w:rsid w:val="00DC45C6"/>
    <w:rsid w:val="00DC4EA3"/>
    <w:rsid w:val="00DC5456"/>
    <w:rsid w:val="00DC61DF"/>
    <w:rsid w:val="00DC6D68"/>
    <w:rsid w:val="00DC6DBC"/>
    <w:rsid w:val="00DD00FF"/>
    <w:rsid w:val="00DD0803"/>
    <w:rsid w:val="00DD1940"/>
    <w:rsid w:val="00DD2A9B"/>
    <w:rsid w:val="00DD50D3"/>
    <w:rsid w:val="00DD6A37"/>
    <w:rsid w:val="00DD7489"/>
    <w:rsid w:val="00DD7878"/>
    <w:rsid w:val="00DE070A"/>
    <w:rsid w:val="00DE15E8"/>
    <w:rsid w:val="00DE179E"/>
    <w:rsid w:val="00DE1A51"/>
    <w:rsid w:val="00DE1B1B"/>
    <w:rsid w:val="00DE224C"/>
    <w:rsid w:val="00DE3293"/>
    <w:rsid w:val="00DE3B27"/>
    <w:rsid w:val="00DE5073"/>
    <w:rsid w:val="00DE5871"/>
    <w:rsid w:val="00DE5A87"/>
    <w:rsid w:val="00DE704A"/>
    <w:rsid w:val="00DE7258"/>
    <w:rsid w:val="00DF1CE7"/>
    <w:rsid w:val="00DF1D5E"/>
    <w:rsid w:val="00DF1FE9"/>
    <w:rsid w:val="00DF212B"/>
    <w:rsid w:val="00DF2938"/>
    <w:rsid w:val="00DF3667"/>
    <w:rsid w:val="00DF46CA"/>
    <w:rsid w:val="00DF51AE"/>
    <w:rsid w:val="00DF6387"/>
    <w:rsid w:val="00DF676D"/>
    <w:rsid w:val="00DF7DFC"/>
    <w:rsid w:val="00E0158A"/>
    <w:rsid w:val="00E0159F"/>
    <w:rsid w:val="00E02553"/>
    <w:rsid w:val="00E02867"/>
    <w:rsid w:val="00E02C01"/>
    <w:rsid w:val="00E03885"/>
    <w:rsid w:val="00E03C98"/>
    <w:rsid w:val="00E04B3C"/>
    <w:rsid w:val="00E04E50"/>
    <w:rsid w:val="00E05B05"/>
    <w:rsid w:val="00E05D3B"/>
    <w:rsid w:val="00E05D6F"/>
    <w:rsid w:val="00E07BD2"/>
    <w:rsid w:val="00E07C2C"/>
    <w:rsid w:val="00E11AAC"/>
    <w:rsid w:val="00E11CA5"/>
    <w:rsid w:val="00E12D9F"/>
    <w:rsid w:val="00E133B6"/>
    <w:rsid w:val="00E14DD3"/>
    <w:rsid w:val="00E16E21"/>
    <w:rsid w:val="00E16F1E"/>
    <w:rsid w:val="00E17B86"/>
    <w:rsid w:val="00E21884"/>
    <w:rsid w:val="00E21F16"/>
    <w:rsid w:val="00E2246A"/>
    <w:rsid w:val="00E22A9D"/>
    <w:rsid w:val="00E22B70"/>
    <w:rsid w:val="00E233E1"/>
    <w:rsid w:val="00E23464"/>
    <w:rsid w:val="00E24E2F"/>
    <w:rsid w:val="00E25AA3"/>
    <w:rsid w:val="00E26FFC"/>
    <w:rsid w:val="00E274BF"/>
    <w:rsid w:val="00E27A6E"/>
    <w:rsid w:val="00E301E2"/>
    <w:rsid w:val="00E301F1"/>
    <w:rsid w:val="00E31267"/>
    <w:rsid w:val="00E32526"/>
    <w:rsid w:val="00E341FA"/>
    <w:rsid w:val="00E345D3"/>
    <w:rsid w:val="00E346A7"/>
    <w:rsid w:val="00E346AC"/>
    <w:rsid w:val="00E356D8"/>
    <w:rsid w:val="00E37091"/>
    <w:rsid w:val="00E376FD"/>
    <w:rsid w:val="00E37937"/>
    <w:rsid w:val="00E37D37"/>
    <w:rsid w:val="00E4009C"/>
    <w:rsid w:val="00E40402"/>
    <w:rsid w:val="00E41C77"/>
    <w:rsid w:val="00E42DF2"/>
    <w:rsid w:val="00E4317A"/>
    <w:rsid w:val="00E456FE"/>
    <w:rsid w:val="00E464CE"/>
    <w:rsid w:val="00E466D4"/>
    <w:rsid w:val="00E509B1"/>
    <w:rsid w:val="00E515FF"/>
    <w:rsid w:val="00E51740"/>
    <w:rsid w:val="00E518F9"/>
    <w:rsid w:val="00E51EE3"/>
    <w:rsid w:val="00E533BE"/>
    <w:rsid w:val="00E53B3F"/>
    <w:rsid w:val="00E54FA6"/>
    <w:rsid w:val="00E578B0"/>
    <w:rsid w:val="00E602B7"/>
    <w:rsid w:val="00E60B2F"/>
    <w:rsid w:val="00E61341"/>
    <w:rsid w:val="00E615B2"/>
    <w:rsid w:val="00E61A0A"/>
    <w:rsid w:val="00E630DB"/>
    <w:rsid w:val="00E633AE"/>
    <w:rsid w:val="00E63D7D"/>
    <w:rsid w:val="00E6456F"/>
    <w:rsid w:val="00E656A0"/>
    <w:rsid w:val="00E66BC0"/>
    <w:rsid w:val="00E67510"/>
    <w:rsid w:val="00E7128A"/>
    <w:rsid w:val="00E72442"/>
    <w:rsid w:val="00E73A09"/>
    <w:rsid w:val="00E73FD4"/>
    <w:rsid w:val="00E7422B"/>
    <w:rsid w:val="00E7467E"/>
    <w:rsid w:val="00E7519B"/>
    <w:rsid w:val="00E7591A"/>
    <w:rsid w:val="00E76826"/>
    <w:rsid w:val="00E76872"/>
    <w:rsid w:val="00E76EED"/>
    <w:rsid w:val="00E77001"/>
    <w:rsid w:val="00E82120"/>
    <w:rsid w:val="00E82780"/>
    <w:rsid w:val="00E82EF9"/>
    <w:rsid w:val="00E8388A"/>
    <w:rsid w:val="00E83A51"/>
    <w:rsid w:val="00E83FEE"/>
    <w:rsid w:val="00E85829"/>
    <w:rsid w:val="00E85CCB"/>
    <w:rsid w:val="00E86CFF"/>
    <w:rsid w:val="00E87337"/>
    <w:rsid w:val="00E90392"/>
    <w:rsid w:val="00E919EB"/>
    <w:rsid w:val="00E922B0"/>
    <w:rsid w:val="00E933F6"/>
    <w:rsid w:val="00E93AC8"/>
    <w:rsid w:val="00E93F99"/>
    <w:rsid w:val="00E94FA5"/>
    <w:rsid w:val="00E97814"/>
    <w:rsid w:val="00E9798B"/>
    <w:rsid w:val="00EA0334"/>
    <w:rsid w:val="00EA0CA2"/>
    <w:rsid w:val="00EA18EA"/>
    <w:rsid w:val="00EA2D16"/>
    <w:rsid w:val="00EA401B"/>
    <w:rsid w:val="00EA4ED3"/>
    <w:rsid w:val="00EA5470"/>
    <w:rsid w:val="00EA550B"/>
    <w:rsid w:val="00EA5DDE"/>
    <w:rsid w:val="00EA62FD"/>
    <w:rsid w:val="00EB0B72"/>
    <w:rsid w:val="00EB10D6"/>
    <w:rsid w:val="00EB19F4"/>
    <w:rsid w:val="00EB3BDF"/>
    <w:rsid w:val="00EB40C8"/>
    <w:rsid w:val="00EB4F8C"/>
    <w:rsid w:val="00EB5CEE"/>
    <w:rsid w:val="00EB5E8A"/>
    <w:rsid w:val="00EB5F44"/>
    <w:rsid w:val="00EB657C"/>
    <w:rsid w:val="00EB6B29"/>
    <w:rsid w:val="00EB71A3"/>
    <w:rsid w:val="00EB7241"/>
    <w:rsid w:val="00EB758C"/>
    <w:rsid w:val="00EB787B"/>
    <w:rsid w:val="00EB7AA9"/>
    <w:rsid w:val="00EC117D"/>
    <w:rsid w:val="00EC1534"/>
    <w:rsid w:val="00EC1537"/>
    <w:rsid w:val="00EC1DA4"/>
    <w:rsid w:val="00EC1F52"/>
    <w:rsid w:val="00EC2C8C"/>
    <w:rsid w:val="00EC2D2C"/>
    <w:rsid w:val="00EC3380"/>
    <w:rsid w:val="00EC58E6"/>
    <w:rsid w:val="00EC69A0"/>
    <w:rsid w:val="00ED136C"/>
    <w:rsid w:val="00ED2148"/>
    <w:rsid w:val="00ED2383"/>
    <w:rsid w:val="00ED32CF"/>
    <w:rsid w:val="00ED4147"/>
    <w:rsid w:val="00ED4377"/>
    <w:rsid w:val="00ED4C02"/>
    <w:rsid w:val="00ED4D50"/>
    <w:rsid w:val="00ED4EAB"/>
    <w:rsid w:val="00ED5769"/>
    <w:rsid w:val="00ED6361"/>
    <w:rsid w:val="00ED797F"/>
    <w:rsid w:val="00EE03DF"/>
    <w:rsid w:val="00EE0557"/>
    <w:rsid w:val="00EE1C06"/>
    <w:rsid w:val="00EE3FEB"/>
    <w:rsid w:val="00EE40B8"/>
    <w:rsid w:val="00EE4BD5"/>
    <w:rsid w:val="00EE5171"/>
    <w:rsid w:val="00EE570C"/>
    <w:rsid w:val="00EE770F"/>
    <w:rsid w:val="00EE796F"/>
    <w:rsid w:val="00EE7D77"/>
    <w:rsid w:val="00EF16F4"/>
    <w:rsid w:val="00EF20E9"/>
    <w:rsid w:val="00EF2A11"/>
    <w:rsid w:val="00EF2A71"/>
    <w:rsid w:val="00EF32F7"/>
    <w:rsid w:val="00EF3A92"/>
    <w:rsid w:val="00EF3C0B"/>
    <w:rsid w:val="00EF56C8"/>
    <w:rsid w:val="00EF6913"/>
    <w:rsid w:val="00EF6CEA"/>
    <w:rsid w:val="00EF7307"/>
    <w:rsid w:val="00EF77A2"/>
    <w:rsid w:val="00EF7987"/>
    <w:rsid w:val="00EF7EC1"/>
    <w:rsid w:val="00F00DE3"/>
    <w:rsid w:val="00F011AF"/>
    <w:rsid w:val="00F011B9"/>
    <w:rsid w:val="00F0147C"/>
    <w:rsid w:val="00F01B78"/>
    <w:rsid w:val="00F026F8"/>
    <w:rsid w:val="00F0412A"/>
    <w:rsid w:val="00F04351"/>
    <w:rsid w:val="00F04B24"/>
    <w:rsid w:val="00F062C3"/>
    <w:rsid w:val="00F06429"/>
    <w:rsid w:val="00F06735"/>
    <w:rsid w:val="00F077C7"/>
    <w:rsid w:val="00F104BC"/>
    <w:rsid w:val="00F10E3F"/>
    <w:rsid w:val="00F11773"/>
    <w:rsid w:val="00F11D63"/>
    <w:rsid w:val="00F121D2"/>
    <w:rsid w:val="00F1230D"/>
    <w:rsid w:val="00F1265E"/>
    <w:rsid w:val="00F13A1A"/>
    <w:rsid w:val="00F1419E"/>
    <w:rsid w:val="00F146B0"/>
    <w:rsid w:val="00F14969"/>
    <w:rsid w:val="00F171B9"/>
    <w:rsid w:val="00F17688"/>
    <w:rsid w:val="00F20C20"/>
    <w:rsid w:val="00F211A0"/>
    <w:rsid w:val="00F2262A"/>
    <w:rsid w:val="00F248E9"/>
    <w:rsid w:val="00F25D5B"/>
    <w:rsid w:val="00F274B4"/>
    <w:rsid w:val="00F30041"/>
    <w:rsid w:val="00F30A25"/>
    <w:rsid w:val="00F30EED"/>
    <w:rsid w:val="00F31834"/>
    <w:rsid w:val="00F32195"/>
    <w:rsid w:val="00F3255E"/>
    <w:rsid w:val="00F33F84"/>
    <w:rsid w:val="00F343AC"/>
    <w:rsid w:val="00F34ECE"/>
    <w:rsid w:val="00F35FAC"/>
    <w:rsid w:val="00F3659E"/>
    <w:rsid w:val="00F368FF"/>
    <w:rsid w:val="00F36E49"/>
    <w:rsid w:val="00F372F6"/>
    <w:rsid w:val="00F37AEA"/>
    <w:rsid w:val="00F37FCC"/>
    <w:rsid w:val="00F43497"/>
    <w:rsid w:val="00F44B46"/>
    <w:rsid w:val="00F44EF5"/>
    <w:rsid w:val="00F44F76"/>
    <w:rsid w:val="00F451B3"/>
    <w:rsid w:val="00F45BDE"/>
    <w:rsid w:val="00F45F42"/>
    <w:rsid w:val="00F46A17"/>
    <w:rsid w:val="00F46F3F"/>
    <w:rsid w:val="00F471B7"/>
    <w:rsid w:val="00F50285"/>
    <w:rsid w:val="00F5182E"/>
    <w:rsid w:val="00F51ACB"/>
    <w:rsid w:val="00F5301F"/>
    <w:rsid w:val="00F53354"/>
    <w:rsid w:val="00F535C2"/>
    <w:rsid w:val="00F537E5"/>
    <w:rsid w:val="00F5442D"/>
    <w:rsid w:val="00F553E8"/>
    <w:rsid w:val="00F5557B"/>
    <w:rsid w:val="00F56A5B"/>
    <w:rsid w:val="00F571CC"/>
    <w:rsid w:val="00F574A7"/>
    <w:rsid w:val="00F57524"/>
    <w:rsid w:val="00F57641"/>
    <w:rsid w:val="00F60BA7"/>
    <w:rsid w:val="00F61C54"/>
    <w:rsid w:val="00F65459"/>
    <w:rsid w:val="00F656F7"/>
    <w:rsid w:val="00F66119"/>
    <w:rsid w:val="00F6665A"/>
    <w:rsid w:val="00F67801"/>
    <w:rsid w:val="00F708E2"/>
    <w:rsid w:val="00F70986"/>
    <w:rsid w:val="00F70EB0"/>
    <w:rsid w:val="00F71EFA"/>
    <w:rsid w:val="00F72E6E"/>
    <w:rsid w:val="00F72FE5"/>
    <w:rsid w:val="00F740DB"/>
    <w:rsid w:val="00F75816"/>
    <w:rsid w:val="00F7586E"/>
    <w:rsid w:val="00F765E4"/>
    <w:rsid w:val="00F76B42"/>
    <w:rsid w:val="00F777B0"/>
    <w:rsid w:val="00F80C5C"/>
    <w:rsid w:val="00F80D9C"/>
    <w:rsid w:val="00F8161B"/>
    <w:rsid w:val="00F826A3"/>
    <w:rsid w:val="00F82C2F"/>
    <w:rsid w:val="00F82C88"/>
    <w:rsid w:val="00F8325B"/>
    <w:rsid w:val="00F84BFA"/>
    <w:rsid w:val="00F8582C"/>
    <w:rsid w:val="00F9068B"/>
    <w:rsid w:val="00F90B41"/>
    <w:rsid w:val="00F911FE"/>
    <w:rsid w:val="00F9153D"/>
    <w:rsid w:val="00F92D24"/>
    <w:rsid w:val="00F934E1"/>
    <w:rsid w:val="00F94214"/>
    <w:rsid w:val="00F942E1"/>
    <w:rsid w:val="00F97D63"/>
    <w:rsid w:val="00FA003D"/>
    <w:rsid w:val="00FA209B"/>
    <w:rsid w:val="00FA2184"/>
    <w:rsid w:val="00FA2997"/>
    <w:rsid w:val="00FA30E6"/>
    <w:rsid w:val="00FA3120"/>
    <w:rsid w:val="00FA343E"/>
    <w:rsid w:val="00FA39EE"/>
    <w:rsid w:val="00FA3E2C"/>
    <w:rsid w:val="00FA423E"/>
    <w:rsid w:val="00FA4664"/>
    <w:rsid w:val="00FA4E47"/>
    <w:rsid w:val="00FA54DB"/>
    <w:rsid w:val="00FA5637"/>
    <w:rsid w:val="00FA72FF"/>
    <w:rsid w:val="00FB0C3A"/>
    <w:rsid w:val="00FB14ED"/>
    <w:rsid w:val="00FB1FBF"/>
    <w:rsid w:val="00FB2A65"/>
    <w:rsid w:val="00FB35D0"/>
    <w:rsid w:val="00FB4101"/>
    <w:rsid w:val="00FB4531"/>
    <w:rsid w:val="00FB4D86"/>
    <w:rsid w:val="00FB53CA"/>
    <w:rsid w:val="00FB5BB7"/>
    <w:rsid w:val="00FB66E7"/>
    <w:rsid w:val="00FB77C7"/>
    <w:rsid w:val="00FC14E3"/>
    <w:rsid w:val="00FC1A6D"/>
    <w:rsid w:val="00FC2B56"/>
    <w:rsid w:val="00FC336C"/>
    <w:rsid w:val="00FC47A1"/>
    <w:rsid w:val="00FC49CC"/>
    <w:rsid w:val="00FC60FB"/>
    <w:rsid w:val="00FC6126"/>
    <w:rsid w:val="00FC7569"/>
    <w:rsid w:val="00FD083B"/>
    <w:rsid w:val="00FD1F3C"/>
    <w:rsid w:val="00FD2656"/>
    <w:rsid w:val="00FD2B6A"/>
    <w:rsid w:val="00FD2F4A"/>
    <w:rsid w:val="00FD46A8"/>
    <w:rsid w:val="00FD4911"/>
    <w:rsid w:val="00FD4FF9"/>
    <w:rsid w:val="00FD533C"/>
    <w:rsid w:val="00FD5561"/>
    <w:rsid w:val="00FD5DA0"/>
    <w:rsid w:val="00FD72A5"/>
    <w:rsid w:val="00FD74E4"/>
    <w:rsid w:val="00FE066E"/>
    <w:rsid w:val="00FE0E1D"/>
    <w:rsid w:val="00FE1616"/>
    <w:rsid w:val="00FE1C71"/>
    <w:rsid w:val="00FE311A"/>
    <w:rsid w:val="00FE3B14"/>
    <w:rsid w:val="00FE5D46"/>
    <w:rsid w:val="00FE6681"/>
    <w:rsid w:val="00FE722C"/>
    <w:rsid w:val="00FE75D5"/>
    <w:rsid w:val="00FE76BC"/>
    <w:rsid w:val="00FF0671"/>
    <w:rsid w:val="00FF0A3F"/>
    <w:rsid w:val="00FF0F74"/>
    <w:rsid w:val="00FF1832"/>
    <w:rsid w:val="00FF289D"/>
    <w:rsid w:val="00FF4782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6D11C0"/>
  <w15:docId w15:val="{03BA3E02-E5DA-444C-B31B-64C652AF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550B"/>
    <w:pPr>
      <w:jc w:val="both"/>
    </w:pPr>
    <w:rPr>
      <w:rFonts w:ascii="TimesRoman" w:hAnsi="Times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6237"/>
      </w:tabs>
      <w:outlineLvl w:val="1"/>
    </w:pPr>
    <w:rPr>
      <w:rFonts w:ascii="TimesRomanBold" w:hAnsi="TimesRomanBold"/>
      <w:iCs/>
      <w:szCs w:val="20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center" w:pos="6237"/>
      </w:tabs>
      <w:jc w:val="center"/>
      <w:outlineLvl w:val="2"/>
    </w:pPr>
    <w:rPr>
      <w:rFonts w:ascii="TimesRomanBold" w:hAnsi="TimesRomanBold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aliases w:val=" Cha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rsid w:val="007F21FF"/>
    <w:pPr>
      <w:autoSpaceDE w:val="0"/>
      <w:autoSpaceDN w:val="0"/>
      <w:jc w:val="center"/>
    </w:pPr>
    <w:rPr>
      <w:rFonts w:ascii="Times New Roman" w:hAnsi="Times New Roman"/>
      <w:b/>
      <w:bCs/>
      <w:sz w:val="20"/>
      <w:szCs w:val="20"/>
      <w:lang w:val="sl-SI"/>
    </w:rPr>
  </w:style>
  <w:style w:type="character" w:styleId="Strong">
    <w:name w:val="Strong"/>
    <w:qFormat/>
    <w:rPr>
      <w:b/>
      <w:bCs/>
    </w:rPr>
  </w:style>
  <w:style w:type="paragraph" w:styleId="BodyText">
    <w:name w:val="Body Text"/>
    <w:basedOn w:val="Normal"/>
    <w:pPr>
      <w:widowControl w:val="0"/>
    </w:pPr>
    <w:rPr>
      <w:szCs w:val="20"/>
    </w:rPr>
  </w:style>
  <w:style w:type="paragraph" w:styleId="BlockText">
    <w:name w:val="Block Text"/>
    <w:basedOn w:val="Normal"/>
    <w:pPr>
      <w:spacing w:line="360" w:lineRule="auto"/>
      <w:ind w:left="567" w:right="282" w:firstLine="709"/>
    </w:pPr>
    <w:rPr>
      <w:rFonts w:ascii="YU C Friz Quadrata" w:hAnsi="YU C Friz Quadrata"/>
      <w:szCs w:val="20"/>
    </w:rPr>
  </w:style>
  <w:style w:type="character" w:customStyle="1" w:styleId="FooterChar">
    <w:name w:val="Footer Char"/>
    <w:aliases w:val=" Char Char"/>
    <w:link w:val="Footer"/>
    <w:rsid w:val="00A629EE"/>
    <w:rPr>
      <w:rFonts w:ascii="TimesRoman" w:hAnsi="TimesRoman"/>
      <w:sz w:val="24"/>
      <w:szCs w:val="24"/>
      <w:lang w:val="en-US" w:eastAsia="en-US" w:bidi="ar-SA"/>
    </w:rPr>
  </w:style>
  <w:style w:type="paragraph" w:styleId="Subtitle">
    <w:name w:val="Subtitle"/>
    <w:basedOn w:val="Normal"/>
    <w:qFormat/>
    <w:rsid w:val="00FD46A8"/>
    <w:pPr>
      <w:ind w:firstLine="567"/>
      <w:jc w:val="left"/>
    </w:pPr>
    <w:rPr>
      <w:rFonts w:ascii="YU Times New Roman" w:hAnsi="YU Times New Roman"/>
      <w:szCs w:val="20"/>
    </w:rPr>
  </w:style>
  <w:style w:type="table" w:styleId="TableGrid">
    <w:name w:val="Table Grid"/>
    <w:basedOn w:val="TableNormal"/>
    <w:rsid w:val="004D7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E7519B"/>
    <w:pPr>
      <w:spacing w:after="120" w:line="480" w:lineRule="auto"/>
      <w:ind w:left="360"/>
    </w:pPr>
  </w:style>
  <w:style w:type="paragraph" w:customStyle="1" w:styleId="Style1">
    <w:name w:val="Style1"/>
    <w:basedOn w:val="Normal"/>
    <w:rsid w:val="008E79CF"/>
    <w:pPr>
      <w:numPr>
        <w:numId w:val="17"/>
      </w:numPr>
      <w:tabs>
        <w:tab w:val="center" w:pos="969"/>
      </w:tabs>
      <w:ind w:left="57" w:firstLine="663"/>
    </w:pPr>
    <w:rPr>
      <w:rFonts w:ascii="Times New Roman" w:hAnsi="Times New Roman" w:cs="Arial"/>
      <w:lang w:val="sr-Latn-CS"/>
    </w:rPr>
  </w:style>
  <w:style w:type="character" w:customStyle="1" w:styleId="TitleChar">
    <w:name w:val="Title Char"/>
    <w:link w:val="Title"/>
    <w:rsid w:val="007F21FF"/>
    <w:rPr>
      <w:b/>
      <w:bCs/>
      <w:lang w:val="sl-SI" w:eastAsia="en-US" w:bidi="ar-SA"/>
    </w:rPr>
  </w:style>
  <w:style w:type="character" w:customStyle="1" w:styleId="HeaderChar">
    <w:name w:val="Header Char"/>
    <w:link w:val="Header"/>
    <w:rsid w:val="00286193"/>
    <w:rPr>
      <w:rFonts w:ascii="TimesRoman" w:hAnsi="TimesRoman"/>
      <w:sz w:val="24"/>
      <w:szCs w:val="24"/>
      <w:lang w:val="en-US" w:eastAsia="en-US" w:bidi="ar-SA"/>
    </w:rPr>
  </w:style>
  <w:style w:type="paragraph" w:customStyle="1" w:styleId="Char">
    <w:name w:val="Char"/>
    <w:basedOn w:val="Normal"/>
    <w:rsid w:val="00286193"/>
    <w:pPr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character" w:styleId="Hyperlink">
    <w:name w:val="Hyperlink"/>
    <w:rsid w:val="004E1F5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C9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TF%20memorandu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 memorandum</Template>
  <TotalTime>10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Va{ znak:</vt:lpstr>
    </vt:vector>
  </TitlesOfParts>
  <Company>Tehnicki fakultet Cacak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Va{ znak:</dc:title>
  <dc:creator>z</dc:creator>
  <cp:lastModifiedBy>Natasa</cp:lastModifiedBy>
  <cp:revision>5</cp:revision>
  <cp:lastPrinted>2016-06-09T11:17:00Z</cp:lastPrinted>
  <dcterms:created xsi:type="dcterms:W3CDTF">2018-12-10T08:59:00Z</dcterms:created>
  <dcterms:modified xsi:type="dcterms:W3CDTF">2018-12-10T09:37:00Z</dcterms:modified>
</cp:coreProperties>
</file>